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933" w:rsidRPr="007527F6" w:rsidRDefault="00B36933" w:rsidP="00B52DE6">
      <w:pPr>
        <w:spacing w:line="408" w:lineRule="auto"/>
        <w:ind w:left="120"/>
        <w:jc w:val="center"/>
      </w:pPr>
      <w:bookmarkStart w:id="0" w:name="_Toc148689421"/>
      <w:r w:rsidRPr="007527F6">
        <w:rPr>
          <w:b/>
          <w:color w:val="000000"/>
          <w:sz w:val="28"/>
        </w:rPr>
        <w:t>МИНИСТЕРСТВО ПРОСВЕЩЕНИЯ РОССИЙСКОЙ ФЕДЕРАЦИИ</w:t>
      </w:r>
    </w:p>
    <w:p w:rsidR="00B36933" w:rsidRDefault="00B36933" w:rsidP="00B52DE6">
      <w:pPr>
        <w:ind w:left="120"/>
      </w:pPr>
    </w:p>
    <w:p w:rsidR="00B36933" w:rsidRDefault="00B36933" w:rsidP="00B52DE6">
      <w:pPr>
        <w:ind w:left="120"/>
      </w:pPr>
    </w:p>
    <w:p w:rsidR="00B36933" w:rsidRDefault="00B36933" w:rsidP="00B52DE6">
      <w:pPr>
        <w:ind w:left="120"/>
      </w:pPr>
    </w:p>
    <w:p w:rsidR="00B36933" w:rsidRDefault="00B36933" w:rsidP="00B52DE6">
      <w:pPr>
        <w:ind w:left="120"/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B36933" w:rsidRPr="00E2220E" w:rsidTr="00BF384C">
        <w:tc>
          <w:tcPr>
            <w:tcW w:w="3114" w:type="dxa"/>
          </w:tcPr>
          <w:p w:rsidR="00B36933" w:rsidRPr="0040209D" w:rsidRDefault="00B36933" w:rsidP="00BF384C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B36933" w:rsidRPr="008944ED" w:rsidRDefault="00B36933" w:rsidP="00BF384C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Руководитель ШМО</w:t>
            </w:r>
          </w:p>
          <w:p w:rsidR="00B36933" w:rsidRDefault="00B36933" w:rsidP="00BF384C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B36933" w:rsidRDefault="00B36933" w:rsidP="00BF384C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28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B36933" w:rsidRPr="0040209D" w:rsidRDefault="00B36933" w:rsidP="00BF384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36933" w:rsidRPr="0040209D" w:rsidRDefault="00B36933" w:rsidP="00BF384C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B36933" w:rsidRPr="008944ED" w:rsidRDefault="00B36933" w:rsidP="00BF384C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Зам.директора УР</w:t>
            </w:r>
          </w:p>
          <w:p w:rsidR="00B36933" w:rsidRDefault="00B36933" w:rsidP="00BF384C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B36933" w:rsidRDefault="00B36933" w:rsidP="00BF384C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B36933" w:rsidRPr="0040209D" w:rsidRDefault="00B36933" w:rsidP="00BF384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36933" w:rsidRDefault="00B36933" w:rsidP="00BF384C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B36933" w:rsidRPr="008944ED" w:rsidRDefault="00B36933" w:rsidP="00BF384C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:rsidR="00B36933" w:rsidRDefault="00B36933" w:rsidP="00BF384C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B36933" w:rsidRPr="008944ED" w:rsidRDefault="00B36933" w:rsidP="00BF384C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.</w:t>
            </w:r>
          </w:p>
          <w:p w:rsidR="00B36933" w:rsidRDefault="00B36933" w:rsidP="00BF384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№1 от «</w:t>
            </w:r>
            <w:r w:rsidRPr="00344265">
              <w:rPr>
                <w:color w:val="000000"/>
                <w:sz w:val="24"/>
                <w:szCs w:val="24"/>
              </w:rPr>
              <w:t>31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B36933" w:rsidRPr="0040209D" w:rsidRDefault="00B36933" w:rsidP="00BF384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B36933" w:rsidRDefault="00B36933" w:rsidP="00B52DE6">
      <w:pPr>
        <w:ind w:left="120"/>
      </w:pPr>
    </w:p>
    <w:p w:rsidR="00B36933" w:rsidRPr="007527F6" w:rsidRDefault="00B36933" w:rsidP="00B52DE6">
      <w:pPr>
        <w:ind w:left="120"/>
      </w:pPr>
      <w:r w:rsidRPr="007527F6">
        <w:rPr>
          <w:color w:val="000000"/>
          <w:sz w:val="28"/>
        </w:rPr>
        <w:t>‌</w:t>
      </w:r>
    </w:p>
    <w:p w:rsidR="00B36933" w:rsidRPr="007527F6" w:rsidRDefault="00B36933" w:rsidP="00B52DE6">
      <w:pPr>
        <w:ind w:left="120"/>
      </w:pPr>
    </w:p>
    <w:p w:rsidR="00B36933" w:rsidRPr="007527F6" w:rsidRDefault="00B36933" w:rsidP="00B52DE6">
      <w:pPr>
        <w:ind w:left="120"/>
      </w:pPr>
    </w:p>
    <w:p w:rsidR="00B36933" w:rsidRPr="007527F6" w:rsidRDefault="00B36933" w:rsidP="00B52DE6">
      <w:pPr>
        <w:ind w:left="120"/>
      </w:pPr>
    </w:p>
    <w:p w:rsidR="00B36933" w:rsidRPr="007527F6" w:rsidRDefault="00B36933" w:rsidP="00B52DE6">
      <w:pPr>
        <w:spacing w:line="408" w:lineRule="auto"/>
        <w:ind w:left="120"/>
        <w:jc w:val="center"/>
      </w:pPr>
      <w:r w:rsidRPr="007527F6">
        <w:rPr>
          <w:b/>
          <w:color w:val="000000"/>
          <w:sz w:val="28"/>
        </w:rPr>
        <w:t>РАБОЧАЯ ПРОГРАММА</w:t>
      </w:r>
    </w:p>
    <w:p w:rsidR="00B36933" w:rsidRPr="007527F6" w:rsidRDefault="00B36933" w:rsidP="00B52DE6">
      <w:pPr>
        <w:ind w:left="120"/>
        <w:jc w:val="center"/>
      </w:pPr>
    </w:p>
    <w:p w:rsidR="00B36933" w:rsidRDefault="00B36933" w:rsidP="00B52DE6">
      <w:pPr>
        <w:pStyle w:val="Heading2"/>
        <w:numPr>
          <w:ilvl w:val="0"/>
          <w:numId w:val="0"/>
        </w:numPr>
        <w:ind w:left="119"/>
        <w:jc w:val="center"/>
        <w:rPr>
          <w:color w:val="000000"/>
        </w:rPr>
      </w:pPr>
      <w:r w:rsidRPr="007527F6">
        <w:rPr>
          <w:color w:val="000000"/>
        </w:rPr>
        <w:t>учебного предмета</w:t>
      </w:r>
    </w:p>
    <w:p w:rsidR="00B36933" w:rsidRDefault="00B36933" w:rsidP="00B52DE6">
      <w:pPr>
        <w:pStyle w:val="Heading2"/>
        <w:numPr>
          <w:ilvl w:val="0"/>
          <w:numId w:val="0"/>
        </w:numPr>
        <w:ind w:left="119"/>
        <w:jc w:val="center"/>
        <w:rPr>
          <w:spacing w:val="-57"/>
        </w:rPr>
      </w:pPr>
      <w:r w:rsidRPr="007527F6">
        <w:rPr>
          <w:color w:val="000000"/>
        </w:rPr>
        <w:t xml:space="preserve"> </w:t>
      </w:r>
      <w:r>
        <w:t>«Государственный (башкирский) язык</w:t>
      </w:r>
    </w:p>
    <w:p w:rsidR="00B36933" w:rsidRDefault="00B36933" w:rsidP="00B52DE6">
      <w:pPr>
        <w:pStyle w:val="Heading2"/>
        <w:numPr>
          <w:ilvl w:val="0"/>
          <w:numId w:val="0"/>
        </w:numPr>
        <w:ind w:left="119"/>
        <w:jc w:val="center"/>
      </w:pPr>
      <w:r>
        <w:t>Республики</w:t>
      </w:r>
      <w:r>
        <w:rPr>
          <w:spacing w:val="-1"/>
        </w:rPr>
        <w:t xml:space="preserve"> </w:t>
      </w:r>
      <w:r>
        <w:t>Башкортостан»</w:t>
      </w:r>
    </w:p>
    <w:p w:rsidR="00B36933" w:rsidRPr="007A6291" w:rsidRDefault="00B36933" w:rsidP="00B52DE6">
      <w:pPr>
        <w:pStyle w:val="Heading2"/>
        <w:numPr>
          <w:ilvl w:val="0"/>
          <w:numId w:val="0"/>
        </w:numPr>
        <w:ind w:left="119"/>
        <w:jc w:val="center"/>
      </w:pPr>
    </w:p>
    <w:p w:rsidR="00B36933" w:rsidRPr="007527F6" w:rsidRDefault="00B36933" w:rsidP="00B52DE6">
      <w:pPr>
        <w:spacing w:line="408" w:lineRule="auto"/>
        <w:ind w:left="120"/>
        <w:jc w:val="center"/>
      </w:pPr>
      <w:r w:rsidRPr="007527F6">
        <w:rPr>
          <w:color w:val="000000"/>
          <w:sz w:val="28"/>
        </w:rPr>
        <w:t xml:space="preserve">для обучающихся 1-4 классов </w:t>
      </w:r>
    </w:p>
    <w:p w:rsidR="00B36933" w:rsidRPr="007527F6" w:rsidRDefault="00B36933" w:rsidP="00B52DE6">
      <w:pPr>
        <w:ind w:left="120"/>
        <w:jc w:val="center"/>
      </w:pPr>
    </w:p>
    <w:p w:rsidR="00B36933" w:rsidRPr="007527F6" w:rsidRDefault="00B36933" w:rsidP="00B52DE6">
      <w:pPr>
        <w:ind w:left="120"/>
        <w:jc w:val="center"/>
      </w:pPr>
    </w:p>
    <w:p w:rsidR="00B36933" w:rsidRPr="007527F6" w:rsidRDefault="00B36933" w:rsidP="00B52DE6">
      <w:pPr>
        <w:ind w:left="120"/>
        <w:jc w:val="center"/>
      </w:pPr>
    </w:p>
    <w:p w:rsidR="00B36933" w:rsidRPr="007527F6" w:rsidRDefault="00B36933" w:rsidP="00B52DE6">
      <w:pPr>
        <w:ind w:left="120"/>
        <w:jc w:val="center"/>
      </w:pPr>
    </w:p>
    <w:p w:rsidR="00B36933" w:rsidRDefault="00B36933" w:rsidP="00B52DE6"/>
    <w:p w:rsidR="00B36933" w:rsidRDefault="00B36933" w:rsidP="00B52DE6"/>
    <w:p w:rsidR="00B36933" w:rsidRDefault="00B36933" w:rsidP="00B52DE6"/>
    <w:p w:rsidR="00B36933" w:rsidRPr="007527F6" w:rsidRDefault="00B36933" w:rsidP="00B52DE6"/>
    <w:p w:rsidR="00B36933" w:rsidRDefault="00B36933" w:rsidP="00B52DE6">
      <w:pPr>
        <w:ind w:left="120"/>
        <w:jc w:val="center"/>
      </w:pPr>
    </w:p>
    <w:p w:rsidR="00B36933" w:rsidRDefault="00B36933" w:rsidP="00B52DE6">
      <w:pPr>
        <w:ind w:left="120"/>
        <w:jc w:val="center"/>
      </w:pPr>
    </w:p>
    <w:p w:rsidR="00B36933" w:rsidRDefault="00B36933" w:rsidP="00B52DE6">
      <w:pPr>
        <w:ind w:left="120"/>
        <w:jc w:val="center"/>
      </w:pPr>
    </w:p>
    <w:p w:rsidR="00B36933" w:rsidRPr="007527F6" w:rsidRDefault="00B36933" w:rsidP="00B52DE6">
      <w:pPr>
        <w:ind w:left="120"/>
        <w:jc w:val="center"/>
      </w:pPr>
    </w:p>
    <w:p w:rsidR="00B36933" w:rsidRDefault="00B36933" w:rsidP="00CA10E9">
      <w:pPr>
        <w:pStyle w:val="Heading2"/>
        <w:numPr>
          <w:ilvl w:val="0"/>
          <w:numId w:val="0"/>
        </w:numPr>
        <w:ind w:left="119"/>
        <w:jc w:val="center"/>
      </w:pPr>
    </w:p>
    <w:p w:rsidR="00B36933" w:rsidRDefault="00B36933" w:rsidP="00CA10E9">
      <w:pPr>
        <w:pStyle w:val="Heading2"/>
        <w:numPr>
          <w:ilvl w:val="0"/>
          <w:numId w:val="0"/>
        </w:numPr>
        <w:ind w:left="119"/>
        <w:jc w:val="center"/>
      </w:pPr>
    </w:p>
    <w:p w:rsidR="00B36933" w:rsidRDefault="00B36933" w:rsidP="00CA10E9">
      <w:pPr>
        <w:pStyle w:val="Heading2"/>
        <w:numPr>
          <w:ilvl w:val="0"/>
          <w:numId w:val="0"/>
        </w:numPr>
        <w:ind w:left="119"/>
        <w:jc w:val="center"/>
      </w:pPr>
    </w:p>
    <w:p w:rsidR="00B36933" w:rsidRDefault="00B36933" w:rsidP="00CA10E9">
      <w:pPr>
        <w:pStyle w:val="Heading2"/>
        <w:numPr>
          <w:ilvl w:val="0"/>
          <w:numId w:val="0"/>
        </w:numPr>
        <w:ind w:left="119"/>
        <w:jc w:val="center"/>
      </w:pPr>
    </w:p>
    <w:p w:rsidR="00B36933" w:rsidRDefault="00B36933" w:rsidP="00CA10E9">
      <w:pPr>
        <w:pStyle w:val="Heading2"/>
        <w:numPr>
          <w:ilvl w:val="0"/>
          <w:numId w:val="0"/>
        </w:numPr>
        <w:ind w:left="119"/>
        <w:jc w:val="center"/>
      </w:pPr>
    </w:p>
    <w:p w:rsidR="00B36933" w:rsidRDefault="00B36933" w:rsidP="00CA10E9">
      <w:pPr>
        <w:pStyle w:val="Heading2"/>
        <w:numPr>
          <w:ilvl w:val="0"/>
          <w:numId w:val="0"/>
        </w:numPr>
        <w:ind w:left="119"/>
        <w:jc w:val="center"/>
      </w:pPr>
    </w:p>
    <w:p w:rsidR="00B36933" w:rsidRDefault="00B36933" w:rsidP="00CA10E9">
      <w:pPr>
        <w:pStyle w:val="Heading2"/>
        <w:numPr>
          <w:ilvl w:val="0"/>
          <w:numId w:val="0"/>
        </w:numPr>
        <w:ind w:left="119"/>
        <w:jc w:val="center"/>
      </w:pPr>
    </w:p>
    <w:p w:rsidR="00B36933" w:rsidRDefault="00B36933" w:rsidP="00CA10E9">
      <w:pPr>
        <w:pStyle w:val="Heading2"/>
        <w:numPr>
          <w:ilvl w:val="0"/>
          <w:numId w:val="0"/>
        </w:numPr>
        <w:ind w:left="119"/>
        <w:jc w:val="center"/>
      </w:pPr>
    </w:p>
    <w:p w:rsidR="00B36933" w:rsidRDefault="00B36933" w:rsidP="00CA10E9">
      <w:pPr>
        <w:pStyle w:val="Heading2"/>
        <w:numPr>
          <w:ilvl w:val="0"/>
          <w:numId w:val="0"/>
        </w:numPr>
        <w:ind w:left="119"/>
        <w:jc w:val="center"/>
      </w:pPr>
    </w:p>
    <w:p w:rsidR="00B36933" w:rsidRDefault="00B36933" w:rsidP="00CA10E9">
      <w:pPr>
        <w:pStyle w:val="Heading2"/>
        <w:numPr>
          <w:ilvl w:val="0"/>
          <w:numId w:val="0"/>
        </w:numPr>
        <w:ind w:left="119"/>
        <w:jc w:val="center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bookmarkStart w:id="1" w:name="«Государственный_(башкирский)_язык"/>
      <w:bookmarkEnd w:id="1"/>
    </w:p>
    <w:p w:rsidR="00B36933" w:rsidRDefault="00B36933" w:rsidP="00CA10E9">
      <w:pPr>
        <w:pStyle w:val="Heading2"/>
        <w:numPr>
          <w:ilvl w:val="0"/>
          <w:numId w:val="0"/>
        </w:numPr>
        <w:ind w:left="119"/>
        <w:jc w:val="center"/>
        <w:rPr>
          <w:spacing w:val="-57"/>
        </w:rPr>
      </w:pPr>
      <w:r>
        <w:t>«Государственный (башкирский) язык</w:t>
      </w:r>
      <w:bookmarkStart w:id="2" w:name="Республики_Башкортостан»"/>
      <w:bookmarkEnd w:id="2"/>
    </w:p>
    <w:p w:rsidR="00B36933" w:rsidRDefault="00B36933" w:rsidP="00CA10E9">
      <w:pPr>
        <w:pStyle w:val="Heading2"/>
        <w:numPr>
          <w:ilvl w:val="0"/>
          <w:numId w:val="0"/>
        </w:numPr>
        <w:ind w:left="119"/>
        <w:jc w:val="center"/>
      </w:pPr>
      <w:r>
        <w:t>Республики</w:t>
      </w:r>
      <w:r>
        <w:rPr>
          <w:spacing w:val="-1"/>
        </w:rPr>
        <w:t xml:space="preserve"> </w:t>
      </w:r>
      <w:r>
        <w:t>Башкортостан»</w:t>
      </w:r>
      <w:bookmarkEnd w:id="0"/>
    </w:p>
    <w:p w:rsidR="00B36933" w:rsidRPr="004D26D6" w:rsidRDefault="00B36933" w:rsidP="00CA10E9">
      <w:pPr>
        <w:pStyle w:val="BodyText"/>
        <w:tabs>
          <w:tab w:val="left" w:pos="1257"/>
          <w:tab w:val="left" w:pos="2802"/>
          <w:tab w:val="left" w:pos="3492"/>
          <w:tab w:val="left" w:pos="4917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Рабочая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учебному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предмету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«Государственный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(башкирский)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Республики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Башкортостан»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(предметная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область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«Родной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литературное чтение на родном языке») (далее соответственно –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программа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государственному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(башкирскому)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языку,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государственный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(башкирский)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язык)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разработана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для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обучающихся,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владеющих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(или)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слабо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владеющих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башкирским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языком,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включает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пояснительную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записку,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содержание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обучения,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планируемые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результаты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освоения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программы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 государственному</w:t>
      </w:r>
      <w:r w:rsidRPr="004D26D6">
        <w:rPr>
          <w:spacing w:val="-6"/>
          <w:sz w:val="28"/>
          <w:szCs w:val="28"/>
        </w:rPr>
        <w:t xml:space="preserve"> </w:t>
      </w:r>
      <w:r w:rsidRPr="004D26D6">
        <w:rPr>
          <w:sz w:val="28"/>
          <w:szCs w:val="28"/>
        </w:rPr>
        <w:t>(башкирскому)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языку.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Пояснительная записка отражает общие цели изучения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государственного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(башкирского)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место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структуре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учебного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плана,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также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подходы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отбору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содержания,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определению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планируемых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результатов.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Содержание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обучения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раскрывает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содержательные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линии,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которые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предлагаются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для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обязательного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каждом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классе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2"/>
          <w:sz w:val="28"/>
          <w:szCs w:val="28"/>
        </w:rPr>
        <w:t xml:space="preserve"> </w:t>
      </w:r>
      <w:r w:rsidRPr="004D26D6">
        <w:rPr>
          <w:sz w:val="28"/>
          <w:szCs w:val="28"/>
        </w:rPr>
        <w:t>уровне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начального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общего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образования.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Планируемые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результаты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освоения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программы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государственному (башкирскому) языку включают личностные,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метапредметные результаты за весь период обучения на уровне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начального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общего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образования,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также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предметные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достижения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обучающегося за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каждый год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обучения.</w:t>
      </w:r>
    </w:p>
    <w:p w:rsidR="00B36933" w:rsidRPr="004D26D6" w:rsidRDefault="00B36933" w:rsidP="00CA10E9">
      <w:pPr>
        <w:pStyle w:val="Heading3"/>
        <w:ind w:firstLine="601"/>
        <w:jc w:val="center"/>
        <w:rPr>
          <w:szCs w:val="28"/>
        </w:rPr>
      </w:pPr>
      <w:bookmarkStart w:id="3" w:name="_Toc148689422"/>
      <w:r w:rsidRPr="004D26D6">
        <w:rPr>
          <w:szCs w:val="28"/>
        </w:rPr>
        <w:t>Пояснительная</w:t>
      </w:r>
      <w:r w:rsidRPr="004D26D6">
        <w:rPr>
          <w:spacing w:val="-3"/>
          <w:szCs w:val="28"/>
        </w:rPr>
        <w:t xml:space="preserve"> </w:t>
      </w:r>
      <w:r w:rsidRPr="004D26D6">
        <w:rPr>
          <w:szCs w:val="28"/>
        </w:rPr>
        <w:t>записка.</w:t>
      </w:r>
      <w:bookmarkEnd w:id="3"/>
    </w:p>
    <w:p w:rsidR="00B36933" w:rsidRPr="004D26D6" w:rsidRDefault="00B36933" w:rsidP="00CA10E9">
      <w:pPr>
        <w:pStyle w:val="BodyText"/>
        <w:tabs>
          <w:tab w:val="left" w:pos="2513"/>
          <w:tab w:val="left" w:pos="3628"/>
          <w:tab w:val="left" w:pos="5470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Специфика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учебного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предмета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«Государственный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(башкирский)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Республики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Башкортостан»,</w:t>
      </w:r>
      <w:r w:rsidRPr="004D26D6">
        <w:rPr>
          <w:spacing w:val="-58"/>
          <w:sz w:val="28"/>
          <w:szCs w:val="28"/>
        </w:rPr>
        <w:t xml:space="preserve"> </w:t>
      </w:r>
      <w:r w:rsidRPr="004D26D6">
        <w:rPr>
          <w:sz w:val="28"/>
          <w:szCs w:val="28"/>
        </w:rPr>
        <w:t>коммуникативная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направленность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процесса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обучения,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взаимосвязь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другими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предметными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областями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открывают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большие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возможности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для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развития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языковой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личности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обучающегося, способного к общению на двух государственных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языках республики: русском и</w:t>
      </w:r>
      <w:r w:rsidRPr="004D26D6">
        <w:rPr>
          <w:spacing w:val="60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башкирском. Изучение русского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языков,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также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иностранного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уровне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начального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общего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образования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способствует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осознанию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обучающимися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своей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принадлежности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определённому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лингвоэтносу, к гражданскому обществу Российской Федерации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и к международному сообществу. Обучение государственному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(башкирскому)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закладывает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основу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для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формирования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универсальных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учебных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действий.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Обучающиеся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осознают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смысл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ценность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учебной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деятельности,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учатся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овладевать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знаниями,</w:t>
      </w:r>
      <w:r w:rsidRPr="004D26D6">
        <w:rPr>
          <w:spacing w:val="50"/>
          <w:sz w:val="28"/>
          <w:szCs w:val="28"/>
        </w:rPr>
        <w:t xml:space="preserve"> </w:t>
      </w:r>
      <w:r w:rsidRPr="004D26D6">
        <w:rPr>
          <w:sz w:val="28"/>
          <w:szCs w:val="28"/>
        </w:rPr>
        <w:t>самостоятельно</w:t>
      </w:r>
      <w:r w:rsidRPr="004D26D6">
        <w:rPr>
          <w:spacing w:val="50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работать</w:t>
      </w:r>
      <w:r w:rsidRPr="004D26D6">
        <w:rPr>
          <w:spacing w:val="52"/>
          <w:sz w:val="28"/>
          <w:szCs w:val="28"/>
        </w:rPr>
        <w:t xml:space="preserve"> </w:t>
      </w:r>
      <w:r w:rsidRPr="004D26D6">
        <w:rPr>
          <w:sz w:val="28"/>
          <w:szCs w:val="28"/>
        </w:rPr>
        <w:t>над</w:t>
      </w:r>
      <w:r w:rsidRPr="004D26D6">
        <w:rPr>
          <w:spacing w:val="53"/>
          <w:sz w:val="28"/>
          <w:szCs w:val="28"/>
        </w:rPr>
        <w:t xml:space="preserve"> </w:t>
      </w:r>
      <w:r w:rsidRPr="004D26D6">
        <w:rPr>
          <w:sz w:val="28"/>
          <w:szCs w:val="28"/>
        </w:rPr>
        <w:t>функционалом</w:t>
      </w:r>
      <w:r w:rsidRPr="004D26D6">
        <w:rPr>
          <w:spacing w:val="53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языка,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что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служит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основой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для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последующего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саморазвития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самосовершенствования.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Содержание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предмета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«Государственный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(башкирский)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 Республики Башкортостан» направлено на удовлетворение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потребности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обучающихся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изучении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государственного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(башкирского) языка как инструмента познания национальной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культуры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и самореализации в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ней.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содержании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программы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государственному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(башкирскому) языку выделяются следующие содержательные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линии: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«Развитие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речи»,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способствующая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формированию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коммуникативных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умений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основных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видах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речевой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деятельности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(аудировании,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говорении,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чтении,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письме);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«Основы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знаний»,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способствующая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формированию языковых навыков в области фонетики, лексики,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грамматики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башкирского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Изучение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государственного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(башкирского)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направлено на достижение следующей цели: формирование 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обучающихся коммуникативной компетенции, обеспечивающей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возможность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общения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башкирском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социально-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бытовой, учебно-трудовой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социально-культурной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сферах.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Задачи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освоения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программы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«Государственный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(башкирский)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 Республики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Башкортостан»: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формирование способности и готовности обучающегося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общаться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носителями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уровне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своих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речевых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возможностей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потребностей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формах: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устной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(говорение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аудирование)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письменной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(чтение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письмо),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умений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осуществлять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межличностное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межкультурное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общение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устной и письменной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форме;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воспитание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уважительного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отношения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башкирской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культуре через знакомство с детским фольклором и доступной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детской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литературой,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материалами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культурологического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плана;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расширение лингвистического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кругозора обучающихся,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освоение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представлений,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доступных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обучающимся,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необходимых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для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овладения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устной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письменной речью на государственном (башкирском) языке 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элементарном уровне;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ознакомление с языковой системой и формирование 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этой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основе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базовых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лексических,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грамматических,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стилистических,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орфоэпических,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орфографических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пунктуационных умений и навыков, способности обучающегося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к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анализу</w:t>
      </w:r>
      <w:r w:rsidRPr="004D26D6">
        <w:rPr>
          <w:spacing w:val="-8"/>
          <w:sz w:val="28"/>
          <w:szCs w:val="28"/>
        </w:rPr>
        <w:t xml:space="preserve"> </w:t>
      </w:r>
      <w:r w:rsidRPr="004D26D6">
        <w:rPr>
          <w:sz w:val="28"/>
          <w:szCs w:val="28"/>
        </w:rPr>
        <w:t>и оценке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языковых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явлений и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фактов;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формирование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умений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различать,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анализировать,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классифицировать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языковые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факты,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оценивать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60"/>
          <w:sz w:val="28"/>
          <w:szCs w:val="28"/>
        </w:rPr>
        <w:t xml:space="preserve"> </w:t>
      </w:r>
      <w:r w:rsidRPr="004D26D6">
        <w:rPr>
          <w:sz w:val="28"/>
          <w:szCs w:val="28"/>
        </w:rPr>
        <w:t>точки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зрения нормативности, соответствия ситуации и сфере общения,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работать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текстом,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осуществлять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поиск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информации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различных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источниках,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передавать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её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самостоятельно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созданных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высказываниях</w:t>
      </w:r>
      <w:r w:rsidRPr="004D26D6">
        <w:rPr>
          <w:spacing w:val="2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типов;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формирование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духовного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мира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обучающихся,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общечеловеческих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ценностных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ориентиров,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приобщение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культурным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ценностям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человечества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через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родной язык.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Общее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число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часов,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рекомендованных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для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государственного (башкирского) языка, – 135 часов: в 1 классе –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33</w:t>
      </w:r>
      <w:r w:rsidRPr="004D26D6">
        <w:rPr>
          <w:spacing w:val="27"/>
          <w:sz w:val="28"/>
          <w:szCs w:val="28"/>
        </w:rPr>
        <w:t xml:space="preserve"> </w:t>
      </w:r>
      <w:r w:rsidRPr="004D26D6">
        <w:rPr>
          <w:sz w:val="28"/>
          <w:szCs w:val="28"/>
        </w:rPr>
        <w:t>часа</w:t>
      </w:r>
      <w:r w:rsidRPr="004D26D6">
        <w:rPr>
          <w:spacing w:val="29"/>
          <w:sz w:val="28"/>
          <w:szCs w:val="28"/>
        </w:rPr>
        <w:t xml:space="preserve"> </w:t>
      </w:r>
      <w:r w:rsidRPr="004D26D6">
        <w:rPr>
          <w:sz w:val="28"/>
          <w:szCs w:val="28"/>
        </w:rPr>
        <w:t>(1</w:t>
      </w:r>
      <w:r w:rsidRPr="004D26D6">
        <w:rPr>
          <w:spacing w:val="27"/>
          <w:sz w:val="28"/>
          <w:szCs w:val="28"/>
        </w:rPr>
        <w:t xml:space="preserve"> </w:t>
      </w:r>
      <w:r w:rsidRPr="004D26D6">
        <w:rPr>
          <w:sz w:val="28"/>
          <w:szCs w:val="28"/>
        </w:rPr>
        <w:t>час</w:t>
      </w:r>
      <w:r w:rsidRPr="004D26D6">
        <w:rPr>
          <w:spacing w:val="29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27"/>
          <w:sz w:val="28"/>
          <w:szCs w:val="28"/>
        </w:rPr>
        <w:t xml:space="preserve"> </w:t>
      </w:r>
      <w:r w:rsidRPr="004D26D6">
        <w:rPr>
          <w:sz w:val="28"/>
          <w:szCs w:val="28"/>
        </w:rPr>
        <w:t>неделю,</w:t>
      </w:r>
      <w:r w:rsidRPr="004D26D6">
        <w:rPr>
          <w:spacing w:val="27"/>
          <w:sz w:val="28"/>
          <w:szCs w:val="28"/>
        </w:rPr>
        <w:t xml:space="preserve"> </w:t>
      </w:r>
      <w:r w:rsidRPr="004D26D6">
        <w:rPr>
          <w:sz w:val="28"/>
          <w:szCs w:val="28"/>
        </w:rPr>
        <w:t>33</w:t>
      </w:r>
      <w:r w:rsidRPr="004D26D6">
        <w:rPr>
          <w:spacing w:val="33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учебные</w:t>
      </w:r>
      <w:r w:rsidRPr="004D26D6">
        <w:rPr>
          <w:spacing w:val="28"/>
          <w:sz w:val="28"/>
          <w:szCs w:val="28"/>
        </w:rPr>
        <w:t xml:space="preserve"> </w:t>
      </w:r>
      <w:r w:rsidRPr="004D26D6">
        <w:rPr>
          <w:sz w:val="28"/>
          <w:szCs w:val="28"/>
        </w:rPr>
        <w:t>недели),</w:t>
      </w:r>
      <w:r w:rsidRPr="004D26D6">
        <w:rPr>
          <w:spacing w:val="27"/>
          <w:sz w:val="28"/>
          <w:szCs w:val="28"/>
        </w:rPr>
        <w:t xml:space="preserve"> </w:t>
      </w:r>
      <w:r w:rsidRPr="004D26D6">
        <w:rPr>
          <w:sz w:val="28"/>
          <w:szCs w:val="28"/>
        </w:rPr>
        <w:t>во</w:t>
      </w:r>
      <w:r w:rsidRPr="004D26D6">
        <w:rPr>
          <w:spacing w:val="28"/>
          <w:sz w:val="28"/>
          <w:szCs w:val="28"/>
        </w:rPr>
        <w:t xml:space="preserve"> </w:t>
      </w:r>
      <w:r w:rsidRPr="004D26D6">
        <w:rPr>
          <w:sz w:val="28"/>
          <w:szCs w:val="28"/>
        </w:rPr>
        <w:t>2</w:t>
      </w:r>
      <w:r w:rsidRPr="004D26D6">
        <w:rPr>
          <w:spacing w:val="27"/>
          <w:sz w:val="28"/>
          <w:szCs w:val="28"/>
        </w:rPr>
        <w:t xml:space="preserve"> </w:t>
      </w:r>
      <w:r w:rsidRPr="004D26D6">
        <w:rPr>
          <w:sz w:val="28"/>
          <w:szCs w:val="28"/>
        </w:rPr>
        <w:t>классе</w:t>
      </w:r>
      <w:r w:rsidRPr="004D26D6">
        <w:rPr>
          <w:spacing w:val="36"/>
          <w:sz w:val="28"/>
          <w:szCs w:val="28"/>
        </w:rPr>
        <w:t xml:space="preserve"> </w:t>
      </w:r>
      <w:r w:rsidRPr="004D26D6">
        <w:rPr>
          <w:sz w:val="28"/>
          <w:szCs w:val="28"/>
        </w:rPr>
        <w:t>–</w:t>
      </w:r>
      <w:r w:rsidRPr="004D26D6">
        <w:rPr>
          <w:spacing w:val="28"/>
          <w:sz w:val="28"/>
          <w:szCs w:val="28"/>
        </w:rPr>
        <w:t xml:space="preserve"> </w:t>
      </w:r>
      <w:r w:rsidRPr="004D26D6">
        <w:rPr>
          <w:sz w:val="28"/>
          <w:szCs w:val="28"/>
        </w:rPr>
        <w:t>34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часа (1 час в неделю, 34 учебные недели), в 3 классе – 34 часа (1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час в неделю, 34 учебные недели), в 4 классе – 34 часа (1 час 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неделю,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34</w:t>
      </w:r>
      <w:r w:rsidRPr="004D26D6">
        <w:rPr>
          <w:spacing w:val="2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учебные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недели).</w:t>
      </w:r>
    </w:p>
    <w:p w:rsidR="00B36933" w:rsidRPr="004D26D6" w:rsidRDefault="00B36933" w:rsidP="00CA10E9">
      <w:pPr>
        <w:pStyle w:val="Heading3"/>
        <w:ind w:firstLine="601"/>
        <w:rPr>
          <w:szCs w:val="28"/>
        </w:rPr>
      </w:pPr>
      <w:bookmarkStart w:id="4" w:name="_Toc148689423"/>
      <w:r w:rsidRPr="004D26D6">
        <w:rPr>
          <w:szCs w:val="28"/>
        </w:rPr>
        <w:t>Содержание</w:t>
      </w:r>
      <w:r w:rsidRPr="004D26D6">
        <w:rPr>
          <w:spacing w:val="-4"/>
          <w:szCs w:val="28"/>
        </w:rPr>
        <w:t xml:space="preserve"> </w:t>
      </w:r>
      <w:r w:rsidRPr="004D26D6">
        <w:rPr>
          <w:szCs w:val="28"/>
        </w:rPr>
        <w:t>обучения</w:t>
      </w:r>
      <w:r w:rsidRPr="004D26D6">
        <w:rPr>
          <w:spacing w:val="-3"/>
          <w:szCs w:val="28"/>
        </w:rPr>
        <w:t xml:space="preserve"> </w:t>
      </w:r>
      <w:r w:rsidRPr="004D26D6">
        <w:rPr>
          <w:szCs w:val="28"/>
        </w:rPr>
        <w:t>в</w:t>
      </w:r>
      <w:r w:rsidRPr="004D26D6">
        <w:rPr>
          <w:spacing w:val="-4"/>
          <w:szCs w:val="28"/>
        </w:rPr>
        <w:t xml:space="preserve"> </w:t>
      </w:r>
      <w:r w:rsidRPr="004D26D6">
        <w:rPr>
          <w:szCs w:val="28"/>
        </w:rPr>
        <w:t>1</w:t>
      </w:r>
      <w:r w:rsidRPr="004D26D6">
        <w:rPr>
          <w:spacing w:val="-3"/>
          <w:szCs w:val="28"/>
        </w:rPr>
        <w:t xml:space="preserve"> </w:t>
      </w:r>
      <w:r w:rsidRPr="004D26D6">
        <w:rPr>
          <w:szCs w:val="28"/>
        </w:rPr>
        <w:t>классе.</w:t>
      </w:r>
      <w:bookmarkEnd w:id="4"/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Обучение грамоте.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Башкортостан</w:t>
      </w:r>
      <w:r w:rsidRPr="004D26D6">
        <w:rPr>
          <w:spacing w:val="-5"/>
          <w:sz w:val="28"/>
          <w:szCs w:val="28"/>
        </w:rPr>
        <w:t xml:space="preserve"> </w:t>
      </w:r>
      <w:r w:rsidRPr="004D26D6">
        <w:rPr>
          <w:sz w:val="28"/>
          <w:szCs w:val="28"/>
        </w:rPr>
        <w:t>–</w:t>
      </w:r>
      <w:r w:rsidRPr="004D26D6">
        <w:rPr>
          <w:spacing w:val="-5"/>
          <w:sz w:val="28"/>
          <w:szCs w:val="28"/>
        </w:rPr>
        <w:t xml:space="preserve"> </w:t>
      </w:r>
      <w:r w:rsidRPr="004D26D6">
        <w:rPr>
          <w:sz w:val="28"/>
          <w:szCs w:val="28"/>
        </w:rPr>
        <w:t>моя</w:t>
      </w:r>
      <w:r w:rsidRPr="004D26D6">
        <w:rPr>
          <w:spacing w:val="-5"/>
          <w:sz w:val="28"/>
          <w:szCs w:val="28"/>
        </w:rPr>
        <w:t xml:space="preserve"> </w:t>
      </w:r>
      <w:r w:rsidRPr="004D26D6">
        <w:rPr>
          <w:sz w:val="28"/>
          <w:szCs w:val="28"/>
        </w:rPr>
        <w:t>родина.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Многонациональная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Республика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Башкортостан.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Государственный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Государственная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символика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Республики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Башкортостан.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Знакомство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2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учебником. Видеоролик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о Башкортостане.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</w:t>
      </w:r>
      <w:r w:rsidRPr="004D26D6">
        <w:rPr>
          <w:spacing w:val="37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 w:rsidRPr="004D26D6">
        <w:rPr>
          <w:spacing w:val="38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знаний.</w:t>
      </w:r>
      <w:r w:rsidRPr="004D26D6">
        <w:rPr>
          <w:spacing w:val="37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Общее</w:t>
      </w:r>
      <w:r w:rsidRPr="004D26D6">
        <w:rPr>
          <w:spacing w:val="38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представление</w:t>
      </w:r>
      <w:r w:rsidRPr="004D26D6">
        <w:rPr>
          <w:spacing w:val="-58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языке. Речь</w:t>
      </w:r>
      <w:r w:rsidRPr="004D26D6">
        <w:rPr>
          <w:spacing w:val="2"/>
          <w:sz w:val="28"/>
          <w:szCs w:val="28"/>
        </w:rPr>
        <w:t xml:space="preserve"> </w:t>
      </w:r>
      <w:r w:rsidRPr="004D26D6">
        <w:rPr>
          <w:sz w:val="28"/>
          <w:szCs w:val="28"/>
        </w:rPr>
        <w:t>устная и письменная.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Учимся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здороваться.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Аудирование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коротких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реплик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приветствий. Повторение за учителем речевых формулировок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приветствий.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Работа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иллюстрациями,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определение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героев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сказок.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 лингвистических знаний. Предложение и слово.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Деление речи на предложения, предложения – на слова, слов –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слоги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использованием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графических</w:t>
      </w:r>
      <w:r w:rsidRPr="004D26D6">
        <w:rPr>
          <w:spacing w:val="2"/>
          <w:sz w:val="28"/>
          <w:szCs w:val="28"/>
        </w:rPr>
        <w:t xml:space="preserve"> </w:t>
      </w:r>
      <w:r w:rsidRPr="004D26D6">
        <w:rPr>
          <w:sz w:val="28"/>
          <w:szCs w:val="28"/>
        </w:rPr>
        <w:t>схем.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Давайте</w:t>
      </w:r>
      <w:r w:rsidRPr="004D26D6">
        <w:rPr>
          <w:spacing w:val="-5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познакомимся.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Повторение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приветствия.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Аудирование короткого диалога. Изучение вопроса: «Как тебя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зовут?» («Һинең исемең нисек?»), составление ответа: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«Меня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зовут...»</w:t>
      </w:r>
      <w:r w:rsidRPr="004D26D6">
        <w:rPr>
          <w:spacing w:val="-7"/>
          <w:sz w:val="28"/>
          <w:szCs w:val="28"/>
        </w:rPr>
        <w:t xml:space="preserve"> </w:t>
      </w:r>
      <w:r w:rsidRPr="004D26D6">
        <w:rPr>
          <w:sz w:val="28"/>
          <w:szCs w:val="28"/>
        </w:rPr>
        <w:t>(«Минең исемем...»).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 лингвистических знаний. Специфические звуки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башкирского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[һ,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ғ,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ҙ].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Я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знакомлюсь.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 речи. Счет 1–10. Аудирование коротких реплик.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Изучение</w:t>
      </w:r>
      <w:r w:rsidRPr="004D26D6">
        <w:rPr>
          <w:spacing w:val="20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вопроса</w:t>
      </w:r>
      <w:r w:rsidRPr="004D26D6">
        <w:rPr>
          <w:spacing w:val="25"/>
          <w:sz w:val="28"/>
          <w:szCs w:val="28"/>
        </w:rPr>
        <w:t xml:space="preserve"> </w:t>
      </w:r>
      <w:r w:rsidRPr="004D26D6">
        <w:rPr>
          <w:sz w:val="28"/>
          <w:szCs w:val="28"/>
        </w:rPr>
        <w:t>«Сколько</w:t>
      </w:r>
      <w:r w:rsidRPr="004D26D6">
        <w:rPr>
          <w:spacing w:val="2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тебе</w:t>
      </w:r>
      <w:r w:rsidRPr="004D26D6">
        <w:rPr>
          <w:spacing w:val="20"/>
          <w:sz w:val="28"/>
          <w:szCs w:val="28"/>
        </w:rPr>
        <w:t xml:space="preserve"> </w:t>
      </w:r>
      <w:r w:rsidRPr="004D26D6">
        <w:rPr>
          <w:sz w:val="28"/>
          <w:szCs w:val="28"/>
        </w:rPr>
        <w:t>лет?»,</w:t>
      </w:r>
      <w:r w:rsidRPr="004D26D6">
        <w:rPr>
          <w:spacing w:val="22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22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</w:t>
      </w:r>
      <w:r w:rsidRPr="004D26D6">
        <w:rPr>
          <w:spacing w:val="20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ответов: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«Мне...лет».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знаний.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Алфавит,</w:t>
      </w:r>
      <w:r w:rsidRPr="004D26D6">
        <w:rPr>
          <w:spacing w:val="60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букв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ы,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э,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обозначающих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звуки,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различающиеся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башкирском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и русском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языках.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Я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моя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семья.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 речи. Аудирование диалога о семье. Изучение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названий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членов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семьи.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Чистоговорки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звуками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[ө],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[ү].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 предложений по сюжетной картине, составление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схем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предложений, звуковой анализ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знаний.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произношения звуков [ә], [ө], [ү], [һ], определение на слух звука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начале,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середине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конце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слова.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Изучение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букв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Әә,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Өө,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Үү,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Һһ.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Моя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школьная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жизнь.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Аудирование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школе,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классе.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Лексика,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обозначающая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учебные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принадлежности,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цвета,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продукты. Изучение вопроса «Что ты любишь?», составление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ответа: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люблю…».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Формирование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умения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читать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слоги,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знаний.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произношения звуков [ғ], [ҡ], [ҙ], [ҫ], [ң], определение на слух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звука в начале, середине и конце слова. Изучение букв Ғғ, Ҡҡ,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Ҙҙ, ҫ,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ң.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Я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люблю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играть.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Аудирование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игрушках.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Усвоение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лексических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единиц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теме.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Перевод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реплик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знакомой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лексикой.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Прочтение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типов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слогов.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</w:t>
      </w:r>
      <w:r w:rsidRPr="004D26D6">
        <w:rPr>
          <w:spacing w:val="5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 w:rsidRPr="004D26D6">
        <w:rPr>
          <w:spacing w:val="52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знаний.</w:t>
      </w:r>
      <w:r w:rsidRPr="004D26D6">
        <w:rPr>
          <w:spacing w:val="52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Изучение</w:t>
      </w:r>
      <w:r w:rsidRPr="004D26D6">
        <w:rPr>
          <w:spacing w:val="53"/>
          <w:sz w:val="28"/>
          <w:szCs w:val="28"/>
        </w:rPr>
        <w:t xml:space="preserve"> </w:t>
      </w:r>
      <w:r w:rsidRPr="004D26D6">
        <w:rPr>
          <w:sz w:val="28"/>
          <w:szCs w:val="28"/>
        </w:rPr>
        <w:t>дифтонгов: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[йо],</w:t>
      </w:r>
      <w:r w:rsidRPr="004D26D6">
        <w:rPr>
          <w:spacing w:val="-5"/>
          <w:sz w:val="28"/>
          <w:szCs w:val="28"/>
        </w:rPr>
        <w:t xml:space="preserve"> </w:t>
      </w:r>
      <w:r w:rsidRPr="004D26D6">
        <w:rPr>
          <w:sz w:val="28"/>
          <w:szCs w:val="28"/>
        </w:rPr>
        <w:t>[йө],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[йү].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Заполнение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текста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пропусками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Я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изучаю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живую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природу.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 речи. Аудирование текста о фруктах и овощах.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Усвоение лексических единиц по теме «Мои любимые овощи».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Игра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«Прятки».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временах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года.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Совершенствование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умений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разбираться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правилах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чтения: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прочтение букв ә, ө, е в разных типах слога, дифтонгов [йы],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[йе],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[йо],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[йө],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[йү].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знаний.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дифтонгов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[йә],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[йы],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[йе].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Повторение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ранее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изученных дифтонгов.</w:t>
      </w:r>
    </w:p>
    <w:p w:rsidR="00B36933" w:rsidRPr="004D26D6" w:rsidRDefault="00B36933" w:rsidP="00CA10E9">
      <w:pPr>
        <w:pStyle w:val="Heading3"/>
        <w:ind w:firstLine="601"/>
        <w:rPr>
          <w:szCs w:val="28"/>
        </w:rPr>
      </w:pPr>
      <w:bookmarkStart w:id="5" w:name="_Toc148689424"/>
      <w:r w:rsidRPr="004D26D6">
        <w:rPr>
          <w:szCs w:val="28"/>
        </w:rPr>
        <w:t>Содержание</w:t>
      </w:r>
      <w:r w:rsidRPr="004D26D6">
        <w:rPr>
          <w:spacing w:val="-5"/>
          <w:szCs w:val="28"/>
        </w:rPr>
        <w:t xml:space="preserve"> </w:t>
      </w:r>
      <w:r w:rsidRPr="004D26D6">
        <w:rPr>
          <w:szCs w:val="28"/>
        </w:rPr>
        <w:t>обучения</w:t>
      </w:r>
      <w:r w:rsidRPr="004D26D6">
        <w:rPr>
          <w:spacing w:val="-3"/>
          <w:szCs w:val="28"/>
        </w:rPr>
        <w:t xml:space="preserve"> </w:t>
      </w:r>
      <w:r w:rsidRPr="004D26D6">
        <w:rPr>
          <w:szCs w:val="28"/>
        </w:rPr>
        <w:t>во</w:t>
      </w:r>
      <w:r w:rsidRPr="004D26D6">
        <w:rPr>
          <w:spacing w:val="-4"/>
          <w:szCs w:val="28"/>
        </w:rPr>
        <w:t xml:space="preserve"> </w:t>
      </w:r>
      <w:r w:rsidRPr="004D26D6">
        <w:rPr>
          <w:szCs w:val="28"/>
        </w:rPr>
        <w:t>2</w:t>
      </w:r>
      <w:r w:rsidRPr="004D26D6">
        <w:rPr>
          <w:spacing w:val="-3"/>
          <w:szCs w:val="28"/>
        </w:rPr>
        <w:t xml:space="preserve"> </w:t>
      </w:r>
      <w:r w:rsidRPr="004D26D6">
        <w:rPr>
          <w:szCs w:val="28"/>
        </w:rPr>
        <w:t>классе.</w:t>
      </w:r>
      <w:bookmarkEnd w:id="5"/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Будем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знакомы.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Аудирование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короткого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знакомстве,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реплик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этой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теме.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Активизация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теме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«Знакомство»,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обогащение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лексики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новыми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словами,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знакомство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учебником,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чтение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предложений, стихов и коротких текстов. Чтение текстов (по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указанию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учителя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выборочно).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игры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«Представь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друга».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Усвоение вопросов «Һин кем?» («Ты кто?»), «Һеҙ кем?»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(«Вы</w:t>
      </w:r>
      <w:r w:rsidRPr="004D26D6">
        <w:rPr>
          <w:spacing w:val="44"/>
          <w:sz w:val="28"/>
          <w:szCs w:val="28"/>
        </w:rPr>
        <w:t xml:space="preserve"> </w:t>
      </w:r>
      <w:r w:rsidRPr="004D26D6">
        <w:rPr>
          <w:sz w:val="28"/>
          <w:szCs w:val="28"/>
        </w:rPr>
        <w:t>кто?»),</w:t>
      </w:r>
      <w:r w:rsidRPr="004D26D6">
        <w:rPr>
          <w:spacing w:val="47"/>
          <w:sz w:val="28"/>
          <w:szCs w:val="28"/>
        </w:rPr>
        <w:t xml:space="preserve"> </w:t>
      </w:r>
      <w:r w:rsidRPr="004D26D6">
        <w:rPr>
          <w:sz w:val="28"/>
          <w:szCs w:val="28"/>
        </w:rPr>
        <w:t>«Һинең</w:t>
      </w:r>
      <w:r w:rsidRPr="004D26D6">
        <w:rPr>
          <w:spacing w:val="45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исемең</w:t>
      </w:r>
      <w:r w:rsidRPr="004D26D6">
        <w:rPr>
          <w:spacing w:val="43"/>
          <w:sz w:val="28"/>
          <w:szCs w:val="28"/>
        </w:rPr>
        <w:t xml:space="preserve"> </w:t>
      </w:r>
      <w:r w:rsidRPr="004D26D6">
        <w:rPr>
          <w:sz w:val="28"/>
          <w:szCs w:val="28"/>
        </w:rPr>
        <w:t>нисек?»</w:t>
      </w:r>
      <w:r w:rsidRPr="004D26D6">
        <w:rPr>
          <w:spacing w:val="37"/>
          <w:sz w:val="28"/>
          <w:szCs w:val="28"/>
        </w:rPr>
        <w:t xml:space="preserve"> </w:t>
      </w:r>
      <w:r w:rsidRPr="004D26D6">
        <w:rPr>
          <w:sz w:val="28"/>
          <w:szCs w:val="28"/>
        </w:rPr>
        <w:t>(«Как</w:t>
      </w:r>
      <w:r w:rsidRPr="004D26D6">
        <w:rPr>
          <w:spacing w:val="43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тебя</w:t>
      </w:r>
      <w:r w:rsidRPr="004D26D6">
        <w:rPr>
          <w:spacing w:val="42"/>
          <w:sz w:val="28"/>
          <w:szCs w:val="28"/>
        </w:rPr>
        <w:t xml:space="preserve"> </w:t>
      </w:r>
      <w:r w:rsidRPr="004D26D6">
        <w:rPr>
          <w:sz w:val="28"/>
          <w:szCs w:val="28"/>
        </w:rPr>
        <w:t>зовут?»),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«Һеҙҙең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исемегеҙ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нисек?»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(«Как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Вас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зовут?»),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«Уның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исеме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нисек?» («Как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зовут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его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(её,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их)?»),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«Һин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ҡайҙа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йәшәйһең?»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(«Где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живешь?»).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Выполнение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заданий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платформах (например, LearningApps, ЯКласс и другие) (далее –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платформы).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знаний.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Звуки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буквы.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Повторение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алфавита,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специфических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звуков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 [ә], [ө], [ү], [ҡ], [ғ], [ҫ], [ҙ], [һ], [ң]. Использование знаний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алфавита при выполнении</w:t>
      </w:r>
      <w:r w:rsidRPr="004D26D6">
        <w:rPr>
          <w:spacing w:val="60"/>
          <w:sz w:val="28"/>
          <w:szCs w:val="28"/>
        </w:rPr>
        <w:t xml:space="preserve"> </w:t>
      </w:r>
      <w:r w:rsidRPr="004D26D6">
        <w:rPr>
          <w:sz w:val="28"/>
          <w:szCs w:val="28"/>
        </w:rPr>
        <w:t>упражнений. Деление предложения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определение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количества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Нахождение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согласных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гласных.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Местоимение.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Личные,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вопросительные.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Употребление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местоимений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Я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люблю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своих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родных.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78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80"/>
          <w:sz w:val="28"/>
          <w:szCs w:val="28"/>
        </w:rPr>
        <w:t xml:space="preserve"> </w:t>
      </w:r>
      <w:r w:rsidRPr="004D26D6">
        <w:rPr>
          <w:sz w:val="28"/>
          <w:szCs w:val="28"/>
        </w:rPr>
        <w:t>Активизация</w:t>
      </w:r>
      <w:r w:rsidRPr="004D26D6">
        <w:rPr>
          <w:spacing w:val="80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изученных</w:t>
      </w:r>
      <w:r w:rsidRPr="004D26D6">
        <w:rPr>
          <w:spacing w:val="8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</w:t>
      </w:r>
      <w:r w:rsidRPr="004D26D6">
        <w:rPr>
          <w:spacing w:val="80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80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теме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«Семья», обогащение лексики новыми словами, составление 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образцу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рассказов</w:t>
      </w:r>
      <w:r w:rsidRPr="004D26D6">
        <w:rPr>
          <w:spacing w:val="4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4"/>
          <w:sz w:val="28"/>
          <w:szCs w:val="28"/>
        </w:rPr>
        <w:t xml:space="preserve"> </w:t>
      </w:r>
      <w:r w:rsidRPr="004D26D6">
        <w:rPr>
          <w:sz w:val="28"/>
          <w:szCs w:val="28"/>
        </w:rPr>
        <w:t>членах</w:t>
      </w:r>
      <w:r w:rsidRPr="004D26D6">
        <w:rPr>
          <w:spacing w:val="7"/>
          <w:sz w:val="28"/>
          <w:szCs w:val="28"/>
        </w:rPr>
        <w:t xml:space="preserve"> </w:t>
      </w:r>
      <w:r w:rsidRPr="004D26D6">
        <w:rPr>
          <w:sz w:val="28"/>
          <w:szCs w:val="28"/>
        </w:rPr>
        <w:t>семьи,</w:t>
      </w:r>
      <w:r w:rsidRPr="004D26D6">
        <w:rPr>
          <w:spacing w:val="3"/>
          <w:sz w:val="28"/>
          <w:szCs w:val="28"/>
        </w:rPr>
        <w:t xml:space="preserve"> </w:t>
      </w:r>
      <w:r w:rsidRPr="004D26D6">
        <w:rPr>
          <w:sz w:val="28"/>
          <w:szCs w:val="28"/>
        </w:rPr>
        <w:t>аудирование</w:t>
      </w:r>
      <w:r w:rsidRPr="004D26D6">
        <w:rPr>
          <w:spacing w:val="4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</w:t>
      </w:r>
      <w:r w:rsidRPr="004D26D6">
        <w:rPr>
          <w:spacing w:val="4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4"/>
          <w:sz w:val="28"/>
          <w:szCs w:val="28"/>
        </w:rPr>
        <w:t xml:space="preserve"> </w:t>
      </w:r>
      <w:r w:rsidRPr="004D26D6">
        <w:rPr>
          <w:sz w:val="28"/>
          <w:szCs w:val="28"/>
        </w:rPr>
        <w:t>семье,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заполнение тестов о прослушанном. Чтение диалогов, подбор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ответам,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коротких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диалогов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использованием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изученной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лексики.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данной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словообразовательной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модели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употребление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диалоге-расспросе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заданному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образцу.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предложений,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коротких текстов по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сюжетным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картинам.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 лингвистических знаний. Словообразовательная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модель: төҙөү и се, бейеү и се, теген и се, балыҡ и сы, яҙыу и сы,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ҡурай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сы.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Притяжательные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местоимения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«Минең,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һинең,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уның»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(«Мой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(моя),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твой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(твоя),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его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(её)»).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Притяжательные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местоимения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«Беҙҙең,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һеҙҙең,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уларҙың».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(«Наш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(наша),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ваш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(ваша),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их»).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Синтаксис.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Утвердительные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вопросительные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предложения, знаки препинания в конце предложений. Отличие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группы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составляющих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предложение.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Выбор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знака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препинания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конце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предложения.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простых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предложений.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Выполнение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заданий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платформах.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Знакомство с русско-башкирским и башкирско-русским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словарями.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Моя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школьная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жизнь</w:t>
      </w:r>
      <w:r w:rsidRPr="004D26D6">
        <w:rPr>
          <w:spacing w:val="-5"/>
          <w:sz w:val="28"/>
          <w:szCs w:val="28"/>
        </w:rPr>
        <w:t xml:space="preserve"> </w:t>
      </w:r>
      <w:r w:rsidRPr="004D26D6">
        <w:rPr>
          <w:sz w:val="28"/>
          <w:szCs w:val="28"/>
        </w:rPr>
        <w:t>и увлечения.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78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80"/>
          <w:sz w:val="28"/>
          <w:szCs w:val="28"/>
        </w:rPr>
        <w:t xml:space="preserve"> </w:t>
      </w:r>
      <w:r w:rsidRPr="004D26D6">
        <w:rPr>
          <w:sz w:val="28"/>
          <w:szCs w:val="28"/>
        </w:rPr>
        <w:t>Активизация</w:t>
      </w:r>
      <w:r w:rsidRPr="004D26D6">
        <w:rPr>
          <w:spacing w:val="80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изученных</w:t>
      </w:r>
      <w:r w:rsidRPr="004D26D6">
        <w:rPr>
          <w:spacing w:val="8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</w:t>
      </w:r>
      <w:r w:rsidRPr="004D26D6">
        <w:rPr>
          <w:spacing w:val="80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80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теме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«Школа»,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обогащение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лексики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новыми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словами,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усвоение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вопросов</w:t>
      </w:r>
      <w:r w:rsidRPr="004D26D6">
        <w:rPr>
          <w:spacing w:val="62"/>
          <w:sz w:val="28"/>
          <w:szCs w:val="28"/>
        </w:rPr>
        <w:t xml:space="preserve"> </w:t>
      </w:r>
      <w:r w:rsidRPr="004D26D6">
        <w:rPr>
          <w:sz w:val="28"/>
          <w:szCs w:val="28"/>
        </w:rPr>
        <w:t>«Минең  мәктәбем</w:t>
      </w:r>
      <w:r w:rsidRPr="004D26D6">
        <w:rPr>
          <w:spacing w:val="57"/>
          <w:sz w:val="28"/>
          <w:szCs w:val="28"/>
        </w:rPr>
        <w:t xml:space="preserve"> </w:t>
      </w:r>
      <w:r w:rsidRPr="004D26D6">
        <w:rPr>
          <w:sz w:val="28"/>
          <w:szCs w:val="28"/>
        </w:rPr>
        <w:t>ниндәй?»</w:t>
      </w:r>
      <w:r w:rsidRPr="004D26D6">
        <w:rPr>
          <w:spacing w:val="49"/>
          <w:sz w:val="28"/>
          <w:szCs w:val="28"/>
        </w:rPr>
        <w:t xml:space="preserve"> </w:t>
      </w:r>
      <w:r w:rsidRPr="004D26D6">
        <w:rPr>
          <w:sz w:val="28"/>
          <w:szCs w:val="28"/>
        </w:rPr>
        <w:t>(«Моя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школа</w:t>
      </w:r>
      <w:r w:rsidRPr="004D26D6">
        <w:rPr>
          <w:spacing w:val="58"/>
          <w:sz w:val="28"/>
          <w:szCs w:val="28"/>
        </w:rPr>
        <w:t xml:space="preserve"> </w:t>
      </w:r>
      <w:r w:rsidRPr="004D26D6">
        <w:rPr>
          <w:sz w:val="28"/>
          <w:szCs w:val="28"/>
        </w:rPr>
        <w:t>какая?»),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«Яратҡан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шөғөлөң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ниндәй?»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(«Какое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твое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любимое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увлечение?»)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ответов,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образцу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маленьких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 о любимых увлечениях, коротких диалогов-расспросов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заданному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образцу.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навыков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аудирования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текстам о школьной жизни и увлечениях. Выборочный пересказ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текста.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Проектная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работа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предложенной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теме,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анализ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обобщение,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представление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своей работы.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знаний.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Морфология.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Имя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существительное.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Группировка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частям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Употребление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существительных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Различение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имён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существительных,</w:t>
      </w:r>
      <w:r w:rsidRPr="004D26D6">
        <w:rPr>
          <w:spacing w:val="50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отвечающих</w:t>
      </w:r>
      <w:r w:rsidRPr="004D26D6">
        <w:rPr>
          <w:spacing w:val="52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49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вопросы</w:t>
      </w:r>
      <w:r w:rsidRPr="004D26D6">
        <w:rPr>
          <w:spacing w:val="54"/>
          <w:sz w:val="28"/>
          <w:szCs w:val="28"/>
        </w:rPr>
        <w:t xml:space="preserve"> </w:t>
      </w:r>
      <w:r w:rsidRPr="004D26D6">
        <w:rPr>
          <w:sz w:val="28"/>
          <w:szCs w:val="28"/>
        </w:rPr>
        <w:t>«кем?»</w:t>
      </w:r>
      <w:r w:rsidRPr="004D26D6">
        <w:rPr>
          <w:spacing w:val="43"/>
          <w:sz w:val="28"/>
          <w:szCs w:val="28"/>
        </w:rPr>
        <w:t xml:space="preserve"> </w:t>
      </w:r>
      <w:r w:rsidRPr="004D26D6">
        <w:rPr>
          <w:sz w:val="28"/>
          <w:szCs w:val="28"/>
        </w:rPr>
        <w:t>(«кто?»)</w:t>
      </w:r>
      <w:r w:rsidRPr="004D26D6">
        <w:rPr>
          <w:spacing w:val="52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«нимә?» («что?»). Единственное и множественное число имён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существительных. Изменение имён существительных по числам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лицам.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Иду</w:t>
      </w:r>
      <w:r w:rsidRPr="004D26D6">
        <w:rPr>
          <w:spacing w:val="-6"/>
          <w:sz w:val="28"/>
          <w:szCs w:val="28"/>
        </w:rPr>
        <w:t xml:space="preserve"> </w:t>
      </w:r>
      <w:r w:rsidRPr="004D26D6">
        <w:rPr>
          <w:sz w:val="28"/>
          <w:szCs w:val="28"/>
        </w:rPr>
        <w:t>играть с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друзьями.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Аудирование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детские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игры.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Усвоение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лексических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единиц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соответствии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изучаемой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темой, вопросов «был нимә?» («что это?»), «был кем?» («кто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это?»), «миңә нимә</w:t>
      </w:r>
      <w:r w:rsidRPr="004D26D6">
        <w:rPr>
          <w:spacing w:val="18"/>
          <w:sz w:val="28"/>
          <w:szCs w:val="28"/>
        </w:rPr>
        <w:t xml:space="preserve"> </w:t>
      </w:r>
      <w:r w:rsidRPr="004D26D6">
        <w:rPr>
          <w:sz w:val="28"/>
          <w:szCs w:val="28"/>
        </w:rPr>
        <w:t>кәрәк?»</w:t>
      </w:r>
      <w:r w:rsidRPr="004D26D6">
        <w:rPr>
          <w:spacing w:val="11"/>
          <w:sz w:val="28"/>
          <w:szCs w:val="28"/>
        </w:rPr>
        <w:t xml:space="preserve"> </w:t>
      </w:r>
      <w:r w:rsidRPr="004D26D6">
        <w:rPr>
          <w:sz w:val="28"/>
          <w:szCs w:val="28"/>
        </w:rPr>
        <w:t>(«что</w:t>
      </w:r>
      <w:r w:rsidRPr="004D26D6">
        <w:rPr>
          <w:spacing w:val="18"/>
          <w:sz w:val="28"/>
          <w:szCs w:val="28"/>
        </w:rPr>
        <w:t xml:space="preserve"> </w:t>
      </w:r>
      <w:r w:rsidRPr="004D26D6">
        <w:rPr>
          <w:sz w:val="28"/>
          <w:szCs w:val="28"/>
        </w:rPr>
        <w:t>мне</w:t>
      </w:r>
      <w:r w:rsidRPr="004D26D6">
        <w:rPr>
          <w:spacing w:val="21"/>
          <w:sz w:val="28"/>
          <w:szCs w:val="28"/>
        </w:rPr>
        <w:t xml:space="preserve"> </w:t>
      </w:r>
      <w:r w:rsidRPr="004D26D6">
        <w:rPr>
          <w:sz w:val="28"/>
          <w:szCs w:val="28"/>
        </w:rPr>
        <w:t>нужно?»), «нимә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эшләргә?»</w:t>
      </w:r>
      <w:r w:rsidRPr="004D26D6">
        <w:rPr>
          <w:spacing w:val="83"/>
          <w:sz w:val="28"/>
          <w:szCs w:val="28"/>
        </w:rPr>
        <w:t xml:space="preserve"> </w:t>
      </w:r>
      <w:r w:rsidRPr="004D26D6">
        <w:rPr>
          <w:sz w:val="28"/>
          <w:szCs w:val="28"/>
        </w:rPr>
        <w:t>(«что</w:t>
      </w:r>
      <w:r w:rsidRPr="004D26D6">
        <w:rPr>
          <w:spacing w:val="9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делать?»),</w:t>
      </w:r>
      <w:r w:rsidRPr="004D26D6">
        <w:rPr>
          <w:spacing w:val="94"/>
          <w:sz w:val="28"/>
          <w:szCs w:val="28"/>
        </w:rPr>
        <w:t xml:space="preserve"> </w:t>
      </w:r>
      <w:r w:rsidRPr="004D26D6">
        <w:rPr>
          <w:sz w:val="28"/>
          <w:szCs w:val="28"/>
        </w:rPr>
        <w:t>«нимә</w:t>
      </w:r>
      <w:r w:rsidRPr="004D26D6">
        <w:rPr>
          <w:spacing w:val="90"/>
          <w:sz w:val="28"/>
          <w:szCs w:val="28"/>
        </w:rPr>
        <w:t xml:space="preserve"> </w:t>
      </w:r>
      <w:r w:rsidRPr="004D26D6">
        <w:rPr>
          <w:sz w:val="28"/>
          <w:szCs w:val="28"/>
        </w:rPr>
        <w:t>эшләй?»</w:t>
      </w:r>
      <w:r w:rsidRPr="004D26D6">
        <w:rPr>
          <w:spacing w:val="85"/>
          <w:sz w:val="28"/>
          <w:szCs w:val="28"/>
        </w:rPr>
        <w:t xml:space="preserve"> </w:t>
      </w:r>
      <w:r w:rsidRPr="004D26D6">
        <w:rPr>
          <w:sz w:val="28"/>
          <w:szCs w:val="28"/>
        </w:rPr>
        <w:t>(«что</w:t>
      </w:r>
      <w:r w:rsidRPr="004D26D6">
        <w:rPr>
          <w:spacing w:val="92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делает?»),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«нимә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эшләйбеҙ?»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(«что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делаем?»),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«ҡайҙа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нимә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эшләйем?»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(«где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что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делаю?»),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«ҡайҙа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нимә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эшләйбеҙ?»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(«где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что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делаем?»),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употребление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выученных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речи,</w:t>
      </w:r>
      <w:r w:rsidRPr="004D26D6">
        <w:rPr>
          <w:spacing w:val="60"/>
          <w:sz w:val="28"/>
          <w:szCs w:val="28"/>
        </w:rPr>
        <w:t xml:space="preserve"> </w:t>
      </w:r>
      <w:r w:rsidRPr="004D26D6">
        <w:rPr>
          <w:sz w:val="28"/>
          <w:szCs w:val="28"/>
        </w:rPr>
        <w:t>пересказ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текста по ключевым словам, составление коротких диалогов 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совместных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играх.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Восстановление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деформированных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предложений,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повтор порядка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предложении.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Чтение текстов об охране здоровья. Знакомство с детской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народной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игрой (по выбору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учителя).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знаний.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Синтаксис.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Главные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члены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предложения.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Порядок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Глагол.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Умение распознавать глаголы, отвечающие на вопросы «Нимә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эшләргә?»</w:t>
      </w:r>
      <w:r w:rsidRPr="004D26D6">
        <w:rPr>
          <w:spacing w:val="62"/>
          <w:sz w:val="28"/>
          <w:szCs w:val="28"/>
        </w:rPr>
        <w:t xml:space="preserve"> </w:t>
      </w:r>
      <w:r w:rsidRPr="004D26D6">
        <w:rPr>
          <w:sz w:val="28"/>
          <w:szCs w:val="28"/>
        </w:rPr>
        <w:t>(«Что</w:t>
      </w:r>
      <w:r w:rsidRPr="004D26D6">
        <w:rPr>
          <w:spacing w:val="70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делать?»),</w:t>
      </w:r>
      <w:r w:rsidRPr="004D26D6">
        <w:rPr>
          <w:spacing w:val="74"/>
          <w:sz w:val="28"/>
          <w:szCs w:val="28"/>
        </w:rPr>
        <w:t xml:space="preserve"> </w:t>
      </w:r>
      <w:r w:rsidRPr="004D26D6">
        <w:rPr>
          <w:sz w:val="28"/>
          <w:szCs w:val="28"/>
        </w:rPr>
        <w:t>«Нимә</w:t>
      </w:r>
      <w:r w:rsidRPr="004D26D6">
        <w:rPr>
          <w:spacing w:val="70"/>
          <w:sz w:val="28"/>
          <w:szCs w:val="28"/>
        </w:rPr>
        <w:t xml:space="preserve"> </w:t>
      </w:r>
      <w:r w:rsidRPr="004D26D6">
        <w:rPr>
          <w:sz w:val="28"/>
          <w:szCs w:val="28"/>
        </w:rPr>
        <w:t>эшләй?»</w:t>
      </w:r>
      <w:r w:rsidRPr="004D26D6">
        <w:rPr>
          <w:spacing w:val="65"/>
          <w:sz w:val="28"/>
          <w:szCs w:val="28"/>
        </w:rPr>
        <w:t xml:space="preserve"> </w:t>
      </w:r>
      <w:r w:rsidRPr="004D26D6">
        <w:rPr>
          <w:sz w:val="28"/>
          <w:szCs w:val="28"/>
        </w:rPr>
        <w:t>(«Что</w:t>
      </w:r>
      <w:r w:rsidRPr="004D26D6">
        <w:rPr>
          <w:spacing w:val="7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делает?»),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«Нимә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эшләйбеҙ?» («Что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делаем?»),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«Ҡайҙа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нимә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эшләйем?»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(«Где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что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делаю?»),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«Ҡайҙа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нимә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эшләйбеҙ?»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(«Где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что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делаем?»).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словосочетаний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«вопросительное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куда?</w:t>
      </w:r>
      <w:r w:rsidRPr="004D26D6">
        <w:rPr>
          <w:spacing w:val="8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78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глагол»,</w:t>
      </w:r>
      <w:r w:rsidRPr="004D26D6">
        <w:rPr>
          <w:spacing w:val="82"/>
          <w:sz w:val="28"/>
          <w:szCs w:val="28"/>
        </w:rPr>
        <w:t xml:space="preserve"> </w:t>
      </w:r>
      <w:r w:rsidRPr="004D26D6">
        <w:rPr>
          <w:sz w:val="28"/>
          <w:szCs w:val="28"/>
        </w:rPr>
        <w:t>«вопросительное</w:t>
      </w:r>
      <w:r w:rsidRPr="004D26D6">
        <w:rPr>
          <w:spacing w:val="76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слово</w:t>
      </w:r>
      <w:r w:rsidRPr="004D26D6">
        <w:rPr>
          <w:spacing w:val="77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откуда?</w:t>
      </w:r>
      <w:r w:rsidRPr="004D26D6">
        <w:rPr>
          <w:spacing w:val="79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79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глагол»,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«вопросительное слово где? и глагол», «вопросительное слово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когда?</w:t>
      </w:r>
      <w:r w:rsidRPr="004D26D6">
        <w:rPr>
          <w:spacing w:val="2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глагол?».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Употребление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глаголов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Познаю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окружающий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мир.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Аудирование,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ответы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содержанию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прослушанного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текста,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обогащение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лексики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новыми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теме.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Усвоение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«Ниндәй?»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(«Какой?»,</w:t>
      </w:r>
      <w:r w:rsidRPr="004D26D6">
        <w:rPr>
          <w:spacing w:val="42"/>
          <w:sz w:val="28"/>
          <w:szCs w:val="28"/>
        </w:rPr>
        <w:t xml:space="preserve"> </w:t>
      </w:r>
      <w:r w:rsidRPr="004D26D6">
        <w:rPr>
          <w:sz w:val="28"/>
          <w:szCs w:val="28"/>
        </w:rPr>
        <w:t>«Какая?»,</w:t>
      </w:r>
      <w:r w:rsidRPr="004D26D6">
        <w:rPr>
          <w:spacing w:val="42"/>
          <w:sz w:val="28"/>
          <w:szCs w:val="28"/>
        </w:rPr>
        <w:t xml:space="preserve"> </w:t>
      </w:r>
      <w:r w:rsidRPr="004D26D6">
        <w:rPr>
          <w:sz w:val="28"/>
          <w:szCs w:val="28"/>
        </w:rPr>
        <w:t>«Какое?»),</w:t>
      </w:r>
      <w:r w:rsidRPr="004D26D6">
        <w:rPr>
          <w:spacing w:val="41"/>
          <w:sz w:val="28"/>
          <w:szCs w:val="28"/>
        </w:rPr>
        <w:t xml:space="preserve"> </w:t>
      </w:r>
      <w:r w:rsidRPr="004D26D6">
        <w:rPr>
          <w:sz w:val="28"/>
          <w:szCs w:val="28"/>
        </w:rPr>
        <w:t>«Ҡайҙа?»</w:t>
      </w:r>
      <w:r w:rsidRPr="004D26D6">
        <w:rPr>
          <w:spacing w:val="32"/>
          <w:sz w:val="28"/>
          <w:szCs w:val="28"/>
        </w:rPr>
        <w:t xml:space="preserve"> </w:t>
      </w:r>
      <w:r w:rsidRPr="004D26D6">
        <w:rPr>
          <w:sz w:val="28"/>
          <w:szCs w:val="28"/>
        </w:rPr>
        <w:t>(«Куда?»),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«Ҡайҙан»?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(«Откуда?»,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«Когда?»).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репликах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выученных слов и фраз, чтение текстов, соотнесение вопросов 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ответами,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рассказ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вопросам,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плану.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Восстановление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деформированных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текстов, письмо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словарных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диктантов.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Изучение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названий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деревьев,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трав,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насекомых,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птиц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сравнении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русским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языком.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Совершенствование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навыка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диалогических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монологических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заданной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ситуации и теме.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знаний.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Имя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прилагательное.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Определение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значений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имён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прилагательных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умение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употреблять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Различение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имён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прилагательных,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отвечающих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«Ниндәй?»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(«Какой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(-ая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(-ое)?»).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словосочетаний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«Вопрос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куда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глагол?».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«Вопрос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откуда? 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глагол»,</w:t>
      </w:r>
      <w:r w:rsidRPr="004D26D6">
        <w:rPr>
          <w:spacing w:val="3"/>
          <w:sz w:val="28"/>
          <w:szCs w:val="28"/>
        </w:rPr>
        <w:t xml:space="preserve"> </w:t>
      </w:r>
      <w:r w:rsidRPr="004D26D6">
        <w:rPr>
          <w:sz w:val="28"/>
          <w:szCs w:val="28"/>
        </w:rPr>
        <w:t>«Вопрос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где? 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глагол».</w:t>
      </w:r>
    </w:p>
    <w:p w:rsidR="00B36933" w:rsidRPr="004D26D6" w:rsidRDefault="00B36933" w:rsidP="00CA10E9">
      <w:pPr>
        <w:pStyle w:val="Heading3"/>
        <w:ind w:firstLine="601"/>
        <w:rPr>
          <w:szCs w:val="28"/>
        </w:rPr>
      </w:pPr>
      <w:bookmarkStart w:id="6" w:name="_Toc148689425"/>
      <w:r w:rsidRPr="004D26D6">
        <w:rPr>
          <w:szCs w:val="28"/>
        </w:rPr>
        <w:t>Содержание</w:t>
      </w:r>
      <w:r w:rsidRPr="004D26D6">
        <w:rPr>
          <w:spacing w:val="-4"/>
          <w:szCs w:val="28"/>
        </w:rPr>
        <w:t xml:space="preserve"> </w:t>
      </w:r>
      <w:r w:rsidRPr="004D26D6">
        <w:rPr>
          <w:szCs w:val="28"/>
        </w:rPr>
        <w:t>обучения</w:t>
      </w:r>
      <w:r w:rsidRPr="004D26D6">
        <w:rPr>
          <w:spacing w:val="-3"/>
          <w:szCs w:val="28"/>
        </w:rPr>
        <w:t xml:space="preserve"> </w:t>
      </w:r>
      <w:r w:rsidRPr="004D26D6">
        <w:rPr>
          <w:szCs w:val="28"/>
        </w:rPr>
        <w:t>в</w:t>
      </w:r>
      <w:r w:rsidRPr="004D26D6">
        <w:rPr>
          <w:spacing w:val="-4"/>
          <w:szCs w:val="28"/>
        </w:rPr>
        <w:t xml:space="preserve"> </w:t>
      </w:r>
      <w:r w:rsidRPr="004D26D6">
        <w:rPr>
          <w:szCs w:val="28"/>
        </w:rPr>
        <w:t>3</w:t>
      </w:r>
      <w:r w:rsidRPr="004D26D6">
        <w:rPr>
          <w:spacing w:val="-3"/>
          <w:szCs w:val="28"/>
        </w:rPr>
        <w:t xml:space="preserve"> </w:t>
      </w:r>
      <w:r w:rsidRPr="004D26D6">
        <w:rPr>
          <w:szCs w:val="28"/>
        </w:rPr>
        <w:t>классе.</w:t>
      </w:r>
      <w:bookmarkEnd w:id="6"/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Рады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знакомству!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Активизация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теме,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умение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задавать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«Һин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ҡайҙан?»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(«Ты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откуда?»)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отвечать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него,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нахождение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нужной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информации,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готовых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клише,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правильное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интонирование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предложений.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Аудирование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знакомстве.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Дополнение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прослушанному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тексту. Чтение текстов в учебнике, усовершенствование норм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орфоэпического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чтения.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Восстановление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деформированных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заполнение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анкет.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Повторение изученных фраз, обогащение речи новыми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словами,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знакомство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персонажами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детских</w:t>
      </w:r>
      <w:r w:rsidRPr="004D26D6">
        <w:rPr>
          <w:spacing w:val="60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произведений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(имя,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возраст).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типичных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фраз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речевого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этикета.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диалогической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монологической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форм речи.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знаний.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Повторение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видов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предложений.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Главные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второстепенные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члены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предложения.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Я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получаю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знания.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Активизация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аудирование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школе,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уроках.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Развитие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диалогической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речи: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диалогов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предложенной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ситуации,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трансформация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диалогов: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дополнение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продолжение. Составление диалога побудительного характера.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Рассказ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вопросам.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Поиск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информации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учителем словарях.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Усвоение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вопросительной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формы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«Нимәһеҙ?»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(«Без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чего?»),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навыков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правильного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чтения.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Выборочное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чтение, соблюдение орфоэпических норм башкирского языка.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Интерактивные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игры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портале</w:t>
      </w:r>
      <w:r w:rsidRPr="004D26D6">
        <w:rPr>
          <w:spacing w:val="2"/>
          <w:sz w:val="28"/>
          <w:szCs w:val="28"/>
        </w:rPr>
        <w:t xml:space="preserve"> </w:t>
      </w:r>
      <w:r w:rsidRPr="004D26D6">
        <w:rPr>
          <w:sz w:val="28"/>
          <w:szCs w:val="28"/>
        </w:rPr>
        <w:t>«Мир родного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языка».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</w:t>
      </w:r>
      <w:r w:rsidRPr="004D26D6">
        <w:rPr>
          <w:spacing w:val="40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 w:rsidRPr="004D26D6">
        <w:rPr>
          <w:spacing w:val="4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знаний.</w:t>
      </w:r>
      <w:r w:rsidRPr="004D26D6">
        <w:rPr>
          <w:spacing w:val="4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Прямое</w:t>
      </w:r>
      <w:r w:rsidRPr="004D26D6">
        <w:rPr>
          <w:spacing w:val="40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39"/>
          <w:sz w:val="28"/>
          <w:szCs w:val="28"/>
        </w:rPr>
        <w:t xml:space="preserve"> </w:t>
      </w:r>
      <w:r w:rsidRPr="004D26D6">
        <w:rPr>
          <w:sz w:val="28"/>
          <w:szCs w:val="28"/>
        </w:rPr>
        <w:t>переносное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значение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слова.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Синонимы.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Антонимы.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Омонимы.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Мир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вокруг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меня.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новых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окружающем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мире.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Работа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парах: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ответов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изученным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текстам.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Народный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праздник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«Карға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буткаһы»</w:t>
      </w:r>
      <w:r w:rsidRPr="004D26D6">
        <w:rPr>
          <w:spacing w:val="-6"/>
          <w:sz w:val="28"/>
          <w:szCs w:val="28"/>
        </w:rPr>
        <w:t xml:space="preserve"> </w:t>
      </w:r>
      <w:r w:rsidRPr="004D26D6">
        <w:rPr>
          <w:sz w:val="28"/>
          <w:szCs w:val="28"/>
        </w:rPr>
        <w:t>(«Воронья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каша»).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</w:t>
      </w:r>
      <w:r w:rsidRPr="004D26D6">
        <w:rPr>
          <w:spacing w:val="46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 w:rsidRPr="004D26D6">
        <w:rPr>
          <w:spacing w:val="47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знаний.</w:t>
      </w:r>
      <w:r w:rsidRPr="004D26D6">
        <w:rPr>
          <w:spacing w:val="47"/>
          <w:sz w:val="28"/>
          <w:szCs w:val="28"/>
        </w:rPr>
        <w:t xml:space="preserve"> </w:t>
      </w:r>
      <w:r w:rsidRPr="004D26D6">
        <w:rPr>
          <w:sz w:val="28"/>
          <w:szCs w:val="28"/>
        </w:rPr>
        <w:t>Однокоренные</w:t>
      </w:r>
      <w:r w:rsidRPr="004D26D6">
        <w:rPr>
          <w:spacing w:val="46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Имя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существительное.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Изменение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падежам.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Моё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любимое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время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года.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Знакомство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растениями,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миром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животных,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природой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Башкортостана.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названий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деревьев,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трав,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насекомых,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птиц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сравнении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русскими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названиями. Развитие речи: составление монологов и диалогов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готовым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вопросам.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Совершенствование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навыков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аудирования: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прослушивание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разножанровых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определение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ключевым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словам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содержания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прослушиваемого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текста.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Чтение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правильной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интонацией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временах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года,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пересказ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вопросам.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Заполнение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таблицы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анкеты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временах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года,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сезонных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явлениях.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Восстановление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деформированного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текста.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Изменение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имён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существительных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падежам,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подбор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правильных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вариантов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окончаний слов в предложениях, совершенствование знаний 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интерактивной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доске.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Праздник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«Нардуған»</w:t>
      </w:r>
      <w:r w:rsidRPr="004D26D6">
        <w:rPr>
          <w:spacing w:val="-9"/>
          <w:sz w:val="28"/>
          <w:szCs w:val="28"/>
        </w:rPr>
        <w:t xml:space="preserve"> </w:t>
      </w:r>
      <w:r w:rsidRPr="004D26D6">
        <w:rPr>
          <w:sz w:val="28"/>
          <w:szCs w:val="28"/>
        </w:rPr>
        <w:t>(«Святки»).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 лингвистических знаний. Имя существительное: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изменение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падежам.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Мой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гардероб.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новых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обозначающих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предметы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гардероба,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признаки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предметов,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изученных слов в разговоре, составление диалогов и монологов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 xml:space="preserve">с </w:t>
      </w:r>
      <w:r>
        <w:rPr>
          <w:sz w:val="28"/>
          <w:szCs w:val="28"/>
        </w:rPr>
        <w:t>и</w:t>
      </w:r>
      <w:r w:rsidRPr="004D26D6">
        <w:rPr>
          <w:sz w:val="28"/>
          <w:szCs w:val="28"/>
        </w:rPr>
        <w:t>зученными</w:t>
      </w:r>
      <w:r w:rsidRPr="004D26D6">
        <w:rPr>
          <w:spacing w:val="29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словами.</w:t>
      </w:r>
      <w:r w:rsidRPr="004D26D6">
        <w:rPr>
          <w:spacing w:val="28"/>
          <w:sz w:val="28"/>
          <w:szCs w:val="28"/>
        </w:rPr>
        <w:t xml:space="preserve"> </w:t>
      </w:r>
      <w:r w:rsidRPr="004D26D6">
        <w:rPr>
          <w:sz w:val="28"/>
          <w:szCs w:val="28"/>
        </w:rPr>
        <w:t>Употребление</w:t>
      </w:r>
      <w:r w:rsidRPr="004D26D6">
        <w:rPr>
          <w:spacing w:val="27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28"/>
          <w:sz w:val="28"/>
          <w:szCs w:val="28"/>
        </w:rPr>
        <w:t xml:space="preserve"> </w:t>
      </w:r>
      <w:r w:rsidRPr="004D26D6">
        <w:rPr>
          <w:sz w:val="28"/>
          <w:szCs w:val="28"/>
        </w:rPr>
        <w:t>диалогах</w:t>
      </w:r>
      <w:r w:rsidRPr="004D26D6">
        <w:rPr>
          <w:spacing w:val="3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союза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«потому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что».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Чтение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теме,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навыков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орфоэпического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чтения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Восприятие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слух,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заполнение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анкет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прослушанному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тексту.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коротких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топиков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любимой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одежде,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описывание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своей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одежды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предложенному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шаблону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ключевым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словам.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Изучение вопроса «Сколько?», знакомство с количественными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числительными,</w:t>
      </w:r>
      <w:r w:rsidRPr="004D26D6">
        <w:rPr>
          <w:spacing w:val="57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повторение</w:t>
      </w:r>
      <w:r w:rsidRPr="004D26D6">
        <w:rPr>
          <w:spacing w:val="59"/>
          <w:sz w:val="28"/>
          <w:szCs w:val="28"/>
        </w:rPr>
        <w:t xml:space="preserve"> </w:t>
      </w:r>
      <w:r w:rsidRPr="004D26D6">
        <w:rPr>
          <w:sz w:val="28"/>
          <w:szCs w:val="28"/>
        </w:rPr>
        <w:t>счета</w:t>
      </w:r>
      <w:r w:rsidRPr="004D26D6">
        <w:rPr>
          <w:spacing w:val="59"/>
          <w:sz w:val="28"/>
          <w:szCs w:val="28"/>
        </w:rPr>
        <w:t xml:space="preserve"> </w:t>
      </w:r>
      <w:r w:rsidRPr="004D26D6">
        <w:rPr>
          <w:sz w:val="28"/>
          <w:szCs w:val="28"/>
        </w:rPr>
        <w:t>от</w:t>
      </w:r>
      <w:r w:rsidRPr="004D26D6">
        <w:rPr>
          <w:spacing w:val="60"/>
          <w:sz w:val="28"/>
          <w:szCs w:val="28"/>
        </w:rPr>
        <w:t xml:space="preserve"> </w:t>
      </w:r>
      <w:r w:rsidRPr="004D26D6">
        <w:rPr>
          <w:sz w:val="28"/>
          <w:szCs w:val="28"/>
        </w:rPr>
        <w:t>1</w:t>
      </w:r>
      <w:r w:rsidRPr="004D26D6">
        <w:rPr>
          <w:spacing w:val="60"/>
          <w:sz w:val="28"/>
          <w:szCs w:val="28"/>
        </w:rPr>
        <w:t xml:space="preserve"> </w:t>
      </w:r>
      <w:r w:rsidRPr="004D26D6">
        <w:rPr>
          <w:sz w:val="28"/>
          <w:szCs w:val="28"/>
        </w:rPr>
        <w:t>до</w:t>
      </w:r>
      <w:r w:rsidRPr="004D26D6">
        <w:rPr>
          <w:spacing w:val="60"/>
          <w:sz w:val="28"/>
          <w:szCs w:val="28"/>
        </w:rPr>
        <w:t xml:space="preserve"> </w:t>
      </w:r>
      <w:r w:rsidRPr="004D26D6">
        <w:rPr>
          <w:sz w:val="28"/>
          <w:szCs w:val="28"/>
        </w:rPr>
        <w:t>100.</w:t>
      </w:r>
      <w:r w:rsidRPr="004D26D6">
        <w:rPr>
          <w:spacing w:val="60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Детская</w:t>
      </w:r>
      <w:r w:rsidRPr="004D26D6">
        <w:rPr>
          <w:spacing w:val="59"/>
          <w:sz w:val="28"/>
          <w:szCs w:val="28"/>
        </w:rPr>
        <w:t xml:space="preserve"> </w:t>
      </w:r>
      <w:r w:rsidRPr="004D26D6">
        <w:rPr>
          <w:sz w:val="28"/>
          <w:szCs w:val="28"/>
        </w:rPr>
        <w:t>игра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«Йәшерәм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яулыҡ»</w:t>
      </w:r>
      <w:r w:rsidRPr="004D26D6">
        <w:rPr>
          <w:spacing w:val="-6"/>
          <w:sz w:val="28"/>
          <w:szCs w:val="28"/>
        </w:rPr>
        <w:t xml:space="preserve"> </w:t>
      </w:r>
      <w:r w:rsidRPr="004D26D6">
        <w:rPr>
          <w:sz w:val="28"/>
          <w:szCs w:val="28"/>
        </w:rPr>
        <w:t>(«Прячу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платок»).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знаний.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Имя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прилагательное.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Степени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сравнения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имён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прилагательных.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Местоимение.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Изменение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местоимений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падежам.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Имя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числительное.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Количественные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числительные.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Я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путешественник.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Знакомство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новыми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словами,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обозначающими разные виды отдыха, активизация их в 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Аудирование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путешествиях,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определение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использованным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глаголам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времени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путешествия.</w:t>
      </w:r>
      <w:r w:rsidRPr="004D26D6">
        <w:rPr>
          <w:spacing w:val="60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предложенным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репликам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диалогов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топиков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путешествия. Беглое, правильное чтение текстов с соблюдением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пауз и интонации, поиск недостающей информации в разных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источниках.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Передача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содержания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прочитанного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использованием иллюстраций, плана. Перевод с русского языка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адаптированных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словосочетаний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использованием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изученных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времен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глагола.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знаний.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Глагол.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Времена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глагола: прошлое, настоящее, будущее. Изменение глаголов 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временам.</w:t>
      </w:r>
    </w:p>
    <w:p w:rsidR="00B36933" w:rsidRPr="004D26D6" w:rsidRDefault="00B36933" w:rsidP="00CA10E9">
      <w:pPr>
        <w:pStyle w:val="Heading3"/>
        <w:ind w:firstLine="601"/>
        <w:rPr>
          <w:szCs w:val="28"/>
        </w:rPr>
      </w:pPr>
      <w:bookmarkStart w:id="7" w:name="_Toc148689426"/>
      <w:r w:rsidRPr="004D26D6">
        <w:rPr>
          <w:szCs w:val="28"/>
        </w:rPr>
        <w:t>Содержание</w:t>
      </w:r>
      <w:r w:rsidRPr="004D26D6">
        <w:rPr>
          <w:spacing w:val="-4"/>
          <w:szCs w:val="28"/>
        </w:rPr>
        <w:t xml:space="preserve"> </w:t>
      </w:r>
      <w:r w:rsidRPr="004D26D6">
        <w:rPr>
          <w:szCs w:val="28"/>
        </w:rPr>
        <w:t>обучения</w:t>
      </w:r>
      <w:r w:rsidRPr="004D26D6">
        <w:rPr>
          <w:spacing w:val="-3"/>
          <w:szCs w:val="28"/>
        </w:rPr>
        <w:t xml:space="preserve"> </w:t>
      </w:r>
      <w:r w:rsidRPr="004D26D6">
        <w:rPr>
          <w:szCs w:val="28"/>
        </w:rPr>
        <w:t>в</w:t>
      </w:r>
      <w:r w:rsidRPr="004D26D6">
        <w:rPr>
          <w:spacing w:val="-3"/>
          <w:szCs w:val="28"/>
        </w:rPr>
        <w:t xml:space="preserve"> </w:t>
      </w:r>
      <w:r w:rsidRPr="004D26D6">
        <w:rPr>
          <w:szCs w:val="28"/>
        </w:rPr>
        <w:t>4</w:t>
      </w:r>
      <w:r w:rsidRPr="004D26D6">
        <w:rPr>
          <w:spacing w:val="-3"/>
          <w:szCs w:val="28"/>
        </w:rPr>
        <w:t xml:space="preserve"> </w:t>
      </w:r>
      <w:r w:rsidRPr="004D26D6">
        <w:rPr>
          <w:szCs w:val="28"/>
        </w:rPr>
        <w:t>классе.</w:t>
      </w:r>
      <w:bookmarkEnd w:id="7"/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Каждый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день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хожу</w:t>
      </w:r>
      <w:r w:rsidRPr="004D26D6">
        <w:rPr>
          <w:spacing w:val="-7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школу.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Повторение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пройденного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материала,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обмен репликами по теме, обогащение лексики новыми словами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теме,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употребление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диалогах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выученных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клише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дежурных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фраз.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Повторение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общих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сведений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башкирском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языке, о его месте в системе тюркских языков, о его статусе 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Республике Башкортостан. Изучение вопроса «Какой урок мне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нравится?»,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обоснование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своего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ответа,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предложений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по схеме.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Знакомство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отрывками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произведений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башкирских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поэтов и писателей. Изучение правил орфоэпии башкирского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общих</w:t>
      </w:r>
      <w:r w:rsidRPr="004D26D6">
        <w:rPr>
          <w:spacing w:val="2"/>
          <w:sz w:val="28"/>
          <w:szCs w:val="28"/>
        </w:rPr>
        <w:t xml:space="preserve"> </w:t>
      </w:r>
      <w:r w:rsidRPr="004D26D6">
        <w:rPr>
          <w:sz w:val="28"/>
          <w:szCs w:val="28"/>
        </w:rPr>
        <w:t>сведений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о лексике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башкирского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Знакомство со</w:t>
      </w:r>
      <w:r w:rsidRPr="004D26D6">
        <w:rPr>
          <w:spacing w:val="3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словами,</w:t>
      </w:r>
      <w:r w:rsidRPr="004D26D6">
        <w:rPr>
          <w:spacing w:val="30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отвечающими</w:t>
      </w:r>
      <w:r w:rsidRPr="004D26D6">
        <w:rPr>
          <w:spacing w:val="32"/>
          <w:sz w:val="28"/>
          <w:szCs w:val="28"/>
        </w:rPr>
        <w:t xml:space="preserve"> </w:t>
      </w:r>
      <w:r w:rsidRPr="004D26D6">
        <w:rPr>
          <w:sz w:val="28"/>
          <w:szCs w:val="28"/>
        </w:rPr>
        <w:t>на вопросы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«Кто?»,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«Что?»,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«Что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люблю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читать?»,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чем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разговариваем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школе?»,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монологической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использованием</w:t>
      </w:r>
      <w:r w:rsidRPr="004D26D6">
        <w:rPr>
          <w:spacing w:val="70"/>
          <w:sz w:val="28"/>
          <w:szCs w:val="28"/>
        </w:rPr>
        <w:t xml:space="preserve"> </w:t>
      </w:r>
      <w:r w:rsidRPr="004D26D6">
        <w:rPr>
          <w:sz w:val="28"/>
          <w:szCs w:val="28"/>
        </w:rPr>
        <w:t>нужных</w:t>
      </w:r>
      <w:r w:rsidRPr="004D26D6">
        <w:rPr>
          <w:spacing w:val="72"/>
          <w:sz w:val="28"/>
          <w:szCs w:val="28"/>
        </w:rPr>
        <w:t xml:space="preserve"> </w:t>
      </w:r>
      <w:r w:rsidRPr="004D26D6">
        <w:rPr>
          <w:sz w:val="28"/>
          <w:szCs w:val="28"/>
        </w:rPr>
        <w:t>форм</w:t>
      </w:r>
      <w:r w:rsidRPr="004D26D6">
        <w:rPr>
          <w:spacing w:val="69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слов,</w:t>
      </w:r>
      <w:r w:rsidRPr="004D26D6">
        <w:rPr>
          <w:spacing w:val="70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</w:t>
      </w:r>
      <w:r w:rsidRPr="004D26D6">
        <w:rPr>
          <w:spacing w:val="71"/>
          <w:sz w:val="28"/>
          <w:szCs w:val="28"/>
        </w:rPr>
        <w:t xml:space="preserve"> </w:t>
      </w:r>
      <w:r w:rsidRPr="004D26D6">
        <w:rPr>
          <w:sz w:val="28"/>
          <w:szCs w:val="28"/>
        </w:rPr>
        <w:t>диалогов</w:t>
      </w:r>
      <w:r w:rsidRPr="004D26D6">
        <w:rPr>
          <w:spacing w:val="69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друзьях, описывание своих друзей, использование в речи имён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существительных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единственном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во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множественном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числах.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знаний.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Повторение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пройденного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материала.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Общие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сведения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языке.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Имя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существительное.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Собственные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нарицательные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имена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существительные.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Число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имён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существительных.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Я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люблю свою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семью.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Аудирование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семье.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Изучение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новых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терминов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родства,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расспрос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имени,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возраста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родственников,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описание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внешности,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рассказ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своей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семье.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Определение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значений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контексту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или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уточнение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помощью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словаря, Интернета и другие.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Чтение отрывков из произведений башкирских и русских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поэтов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писателей.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Знакомство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прилагательными,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характеризующими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положительные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качества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ребенка.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 вопросительного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предложения с использованием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вопросительных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местоимений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«какой?»,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«который?»,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подготовка ответа на вопрос. Описание своего дома, комнаты,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употребление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имён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прилагательных,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умение</w:t>
      </w:r>
      <w:r w:rsidRPr="004D26D6">
        <w:rPr>
          <w:spacing w:val="60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задавать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друг другу вопросы по теме урока, списывание текста с доски.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Умение поддерживать диалог, переспрашивать, использовать 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 выученные слова и формы слов, составлять текст о своих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домашних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обязательствах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использованием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русско-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башкирского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словаря.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Праздник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«Сөмбөлә»</w:t>
      </w:r>
      <w:r w:rsidRPr="004D26D6">
        <w:rPr>
          <w:spacing w:val="-8"/>
          <w:sz w:val="28"/>
          <w:szCs w:val="28"/>
        </w:rPr>
        <w:t xml:space="preserve"> </w:t>
      </w:r>
      <w:r w:rsidRPr="004D26D6">
        <w:rPr>
          <w:sz w:val="28"/>
          <w:szCs w:val="28"/>
        </w:rPr>
        <w:t>(праздник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урожая).</w:t>
      </w:r>
    </w:p>
    <w:p w:rsidR="00B36933" w:rsidRPr="004D26D6" w:rsidRDefault="00B36933" w:rsidP="00CA10E9">
      <w:pPr>
        <w:pStyle w:val="BodyText"/>
        <w:tabs>
          <w:tab w:val="left" w:pos="2618"/>
          <w:tab w:val="left" w:pos="5021"/>
          <w:tab w:val="left" w:pos="6441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знаний.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Имена</w:t>
      </w:r>
      <w:r w:rsidRPr="004D26D6">
        <w:rPr>
          <w:spacing w:val="-58"/>
          <w:sz w:val="28"/>
          <w:szCs w:val="28"/>
        </w:rPr>
        <w:t xml:space="preserve"> </w:t>
      </w:r>
      <w:r w:rsidRPr="004D26D6">
        <w:rPr>
          <w:sz w:val="28"/>
          <w:szCs w:val="28"/>
        </w:rPr>
        <w:t>существительные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аффиксами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принадлежности.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Повторение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общих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сведений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 степенях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сравнения имён прилагательных.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Правописание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аффиксов имён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прилагательных.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Рассказываю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об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Отчизне.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Знакомство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новой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лексикой,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активизация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её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своей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улице,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родном</w:t>
      </w:r>
      <w:r w:rsidRPr="004D26D6">
        <w:rPr>
          <w:spacing w:val="11"/>
          <w:sz w:val="28"/>
          <w:szCs w:val="28"/>
        </w:rPr>
        <w:t xml:space="preserve"> </w:t>
      </w:r>
      <w:r w:rsidRPr="004D26D6">
        <w:rPr>
          <w:sz w:val="28"/>
          <w:szCs w:val="28"/>
        </w:rPr>
        <w:t>доме,</w:t>
      </w:r>
      <w:r w:rsidRPr="004D26D6">
        <w:rPr>
          <w:spacing w:val="12"/>
          <w:sz w:val="28"/>
          <w:szCs w:val="28"/>
        </w:rPr>
        <w:t xml:space="preserve"> </w:t>
      </w:r>
      <w:r w:rsidRPr="004D26D6">
        <w:rPr>
          <w:sz w:val="28"/>
          <w:szCs w:val="28"/>
        </w:rPr>
        <w:t>большой</w:t>
      </w:r>
      <w:r w:rsidRPr="004D26D6">
        <w:rPr>
          <w:spacing w:val="10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3"/>
          <w:sz w:val="28"/>
          <w:szCs w:val="28"/>
        </w:rPr>
        <w:t xml:space="preserve"> </w:t>
      </w:r>
      <w:r w:rsidRPr="004D26D6">
        <w:rPr>
          <w:sz w:val="28"/>
          <w:szCs w:val="28"/>
        </w:rPr>
        <w:t>малой</w:t>
      </w:r>
      <w:r w:rsidRPr="004D26D6">
        <w:rPr>
          <w:spacing w:val="13"/>
          <w:sz w:val="28"/>
          <w:szCs w:val="28"/>
        </w:rPr>
        <w:t xml:space="preserve"> </w:t>
      </w:r>
      <w:r w:rsidRPr="004D26D6">
        <w:rPr>
          <w:sz w:val="28"/>
          <w:szCs w:val="28"/>
        </w:rPr>
        <w:t>Родине,</w:t>
      </w:r>
      <w:r w:rsidRPr="004D26D6">
        <w:rPr>
          <w:spacing w:val="13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2"/>
          <w:sz w:val="28"/>
          <w:szCs w:val="28"/>
        </w:rPr>
        <w:t xml:space="preserve"> </w:t>
      </w:r>
      <w:r w:rsidRPr="004D26D6">
        <w:rPr>
          <w:sz w:val="28"/>
          <w:szCs w:val="28"/>
        </w:rPr>
        <w:t>месте</w:t>
      </w:r>
      <w:r w:rsidRPr="004D26D6">
        <w:rPr>
          <w:spacing w:val="1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нашей</w:t>
      </w:r>
      <w:r w:rsidRPr="004D26D6">
        <w:rPr>
          <w:spacing w:val="13"/>
          <w:sz w:val="28"/>
          <w:szCs w:val="28"/>
        </w:rPr>
        <w:t xml:space="preserve"> </w:t>
      </w:r>
      <w:r w:rsidRPr="004D26D6">
        <w:rPr>
          <w:sz w:val="28"/>
          <w:szCs w:val="28"/>
        </w:rPr>
        <w:t>планеты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4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Солнечной</w:t>
      </w:r>
      <w:r w:rsidRPr="004D26D6">
        <w:rPr>
          <w:spacing w:val="16"/>
          <w:sz w:val="28"/>
          <w:szCs w:val="28"/>
        </w:rPr>
        <w:t xml:space="preserve"> </w:t>
      </w:r>
      <w:r w:rsidRPr="004D26D6">
        <w:rPr>
          <w:sz w:val="28"/>
          <w:szCs w:val="28"/>
        </w:rPr>
        <w:t>системе.</w:t>
      </w:r>
      <w:r w:rsidRPr="004D26D6">
        <w:rPr>
          <w:spacing w:val="17"/>
          <w:sz w:val="28"/>
          <w:szCs w:val="28"/>
        </w:rPr>
        <w:t xml:space="preserve"> </w:t>
      </w:r>
      <w:r w:rsidRPr="004D26D6">
        <w:rPr>
          <w:sz w:val="28"/>
          <w:szCs w:val="28"/>
        </w:rPr>
        <w:t>Рассказ</w:t>
      </w:r>
      <w:r w:rsidRPr="004D26D6">
        <w:rPr>
          <w:spacing w:val="15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5"/>
          <w:sz w:val="28"/>
          <w:szCs w:val="28"/>
        </w:rPr>
        <w:t xml:space="preserve"> </w:t>
      </w:r>
      <w:r w:rsidRPr="004D26D6">
        <w:rPr>
          <w:sz w:val="28"/>
          <w:szCs w:val="28"/>
        </w:rPr>
        <w:t>любимых</w:t>
      </w:r>
      <w:r w:rsidRPr="004D26D6">
        <w:rPr>
          <w:spacing w:val="17"/>
          <w:sz w:val="28"/>
          <w:szCs w:val="28"/>
        </w:rPr>
        <w:t xml:space="preserve"> </w:t>
      </w:r>
      <w:r w:rsidRPr="004D26D6">
        <w:rPr>
          <w:sz w:val="28"/>
          <w:szCs w:val="28"/>
        </w:rPr>
        <w:t>местах</w:t>
      </w:r>
      <w:r w:rsidRPr="004D26D6">
        <w:rPr>
          <w:spacing w:val="16"/>
          <w:sz w:val="28"/>
          <w:szCs w:val="28"/>
        </w:rPr>
        <w:t xml:space="preserve"> </w:t>
      </w:r>
      <w:r w:rsidRPr="004D26D6">
        <w:rPr>
          <w:sz w:val="28"/>
          <w:szCs w:val="28"/>
        </w:rPr>
        <w:t>родного</w:t>
      </w:r>
      <w:r w:rsidRPr="004D26D6">
        <w:rPr>
          <w:spacing w:val="15"/>
          <w:sz w:val="28"/>
          <w:szCs w:val="28"/>
        </w:rPr>
        <w:t xml:space="preserve"> </w:t>
      </w:r>
      <w:r w:rsidRPr="004D26D6">
        <w:rPr>
          <w:sz w:val="28"/>
          <w:szCs w:val="28"/>
        </w:rPr>
        <w:t>края,</w:t>
      </w:r>
      <w:r w:rsidRPr="004D26D6">
        <w:rPr>
          <w:spacing w:val="-58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детях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своего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двора.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Чтение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произведений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русских поэтов и писателей, образцов башкирского фольклора.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кратких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диалогов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шаблону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без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шаблона,</w:t>
      </w:r>
      <w:r w:rsidRPr="004D26D6">
        <w:rPr>
          <w:spacing w:val="26"/>
          <w:sz w:val="28"/>
          <w:szCs w:val="28"/>
        </w:rPr>
        <w:t xml:space="preserve"> </w:t>
      </w:r>
      <w:r w:rsidRPr="004D26D6">
        <w:rPr>
          <w:sz w:val="28"/>
          <w:szCs w:val="28"/>
        </w:rPr>
        <w:t>умение</w:t>
      </w:r>
      <w:r w:rsidRPr="004D26D6">
        <w:rPr>
          <w:spacing w:val="24"/>
          <w:sz w:val="28"/>
          <w:szCs w:val="28"/>
        </w:rPr>
        <w:t xml:space="preserve"> </w:t>
      </w:r>
      <w:r w:rsidRPr="004D26D6">
        <w:rPr>
          <w:sz w:val="28"/>
          <w:szCs w:val="28"/>
        </w:rPr>
        <w:t>выражать</w:t>
      </w:r>
      <w:r w:rsidRPr="004D26D6">
        <w:rPr>
          <w:spacing w:val="27"/>
          <w:sz w:val="28"/>
          <w:szCs w:val="28"/>
        </w:rPr>
        <w:t xml:space="preserve"> </w:t>
      </w:r>
      <w:r w:rsidRPr="004D26D6">
        <w:rPr>
          <w:sz w:val="28"/>
          <w:szCs w:val="28"/>
        </w:rPr>
        <w:t>свои</w:t>
      </w:r>
      <w:r w:rsidRPr="004D26D6">
        <w:rPr>
          <w:spacing w:val="25"/>
          <w:sz w:val="28"/>
          <w:szCs w:val="28"/>
        </w:rPr>
        <w:t xml:space="preserve"> </w:t>
      </w:r>
      <w:r w:rsidRPr="004D26D6">
        <w:rPr>
          <w:sz w:val="28"/>
          <w:szCs w:val="28"/>
        </w:rPr>
        <w:t>мысли.</w:t>
      </w:r>
      <w:r w:rsidRPr="004D26D6">
        <w:rPr>
          <w:spacing w:val="25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Детская</w:t>
      </w:r>
      <w:r w:rsidRPr="004D26D6">
        <w:rPr>
          <w:spacing w:val="25"/>
          <w:sz w:val="28"/>
          <w:szCs w:val="28"/>
        </w:rPr>
        <w:t xml:space="preserve"> </w:t>
      </w:r>
      <w:r w:rsidRPr="004D26D6">
        <w:rPr>
          <w:sz w:val="28"/>
          <w:szCs w:val="28"/>
        </w:rPr>
        <w:t>игра</w:t>
      </w:r>
      <w:r w:rsidRPr="004D26D6">
        <w:rPr>
          <w:spacing w:val="26"/>
          <w:sz w:val="28"/>
          <w:szCs w:val="28"/>
        </w:rPr>
        <w:t xml:space="preserve"> </w:t>
      </w:r>
      <w:r w:rsidRPr="004D26D6">
        <w:rPr>
          <w:sz w:val="28"/>
          <w:szCs w:val="28"/>
        </w:rPr>
        <w:t>«Тирмә»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(«Юрта»).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Работа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разных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платформах.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знаний.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Местоимение.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Повторение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материала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местоимениях.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Личные,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указательные,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притяжательные,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вопросительные местоимения.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Правила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правописания местоимений.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Живу</w:t>
      </w:r>
      <w:r w:rsidRPr="004D26D6">
        <w:rPr>
          <w:spacing w:val="-7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деревне (городе).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43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44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Освоение</w:t>
      </w:r>
      <w:r w:rsidRPr="004D26D6">
        <w:rPr>
          <w:spacing w:val="44"/>
          <w:sz w:val="28"/>
          <w:szCs w:val="28"/>
        </w:rPr>
        <w:t xml:space="preserve"> </w:t>
      </w:r>
      <w:r w:rsidRPr="004D26D6">
        <w:rPr>
          <w:sz w:val="28"/>
          <w:szCs w:val="28"/>
        </w:rPr>
        <w:t>новых</w:t>
      </w:r>
      <w:r w:rsidRPr="004D26D6">
        <w:rPr>
          <w:spacing w:val="44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</w:t>
      </w:r>
      <w:r w:rsidRPr="004D26D6">
        <w:rPr>
          <w:spacing w:val="45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45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словосочетаний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теме,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знакомство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памятными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местами</w:t>
      </w:r>
      <w:r w:rsidRPr="004D26D6">
        <w:rPr>
          <w:spacing w:val="60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Башкортостана,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Уфы.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Умение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строить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беседу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диалоги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городской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деревенской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жизни,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связных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деревне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(городе) проживания. Рассказы о городах и селах республики, 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растениях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сада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и огорода.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Составление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достопримечательностях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своего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района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республики с</w:t>
      </w:r>
      <w:r w:rsidRPr="004D26D6">
        <w:rPr>
          <w:spacing w:val="-5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использованием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выученных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Работа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разных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платформах.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знаний.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Имя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числительное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(повторение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материала).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Простые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числительные.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Разряды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имён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числительных: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количественные,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собирательные,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порядковые.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Правила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правописания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имён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числительных.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Обсуждаем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погоду</w:t>
      </w:r>
      <w:r w:rsidRPr="004D26D6">
        <w:rPr>
          <w:spacing w:val="-6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времена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года.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растений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животных,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занесенных в Красную книгу Башкортостана, названий времен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года.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Усвоение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новой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лексики,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работа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предложенным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текстам, составление новых текстов о правилах поведения 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природе, об охране природы родного края. Зимние, весенние,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летние,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осенние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развлечения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детей.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Беседы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традициях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обычаях.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Значение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данных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традиций в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настоящее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время.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навыков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аудирования,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правильного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беглого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чтения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текстов, составления диалогов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 теме.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знаний.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Наречие.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Отличие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наречий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от имён прилагательных.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Говорим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разном.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Аудирование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планах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будущее. Освоение новой лексики по теме, активизация их 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речи,</w:t>
      </w:r>
      <w:r w:rsidRPr="004D26D6">
        <w:rPr>
          <w:spacing w:val="19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</w:t>
      </w:r>
      <w:r w:rsidRPr="004D26D6">
        <w:rPr>
          <w:spacing w:val="18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</w:t>
      </w:r>
      <w:r w:rsidRPr="004D26D6">
        <w:rPr>
          <w:spacing w:val="19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9"/>
          <w:sz w:val="28"/>
          <w:szCs w:val="28"/>
        </w:rPr>
        <w:t xml:space="preserve"> </w:t>
      </w:r>
      <w:r w:rsidRPr="004D26D6">
        <w:rPr>
          <w:sz w:val="28"/>
          <w:szCs w:val="28"/>
        </w:rPr>
        <w:t>планах</w:t>
      </w:r>
      <w:r w:rsidRPr="004D26D6">
        <w:rPr>
          <w:spacing w:val="22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18"/>
          <w:sz w:val="28"/>
          <w:szCs w:val="28"/>
        </w:rPr>
        <w:t xml:space="preserve"> </w:t>
      </w:r>
      <w:r w:rsidRPr="004D26D6">
        <w:rPr>
          <w:sz w:val="28"/>
          <w:szCs w:val="28"/>
        </w:rPr>
        <w:t>будущее,</w:t>
      </w:r>
      <w:r w:rsidRPr="004D26D6">
        <w:rPr>
          <w:spacing w:val="19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21"/>
          <w:sz w:val="28"/>
          <w:szCs w:val="28"/>
        </w:rPr>
        <w:t xml:space="preserve"> </w:t>
      </w:r>
      <w:r w:rsidRPr="004D26D6">
        <w:rPr>
          <w:sz w:val="28"/>
          <w:szCs w:val="28"/>
        </w:rPr>
        <w:t>своей</w:t>
      </w:r>
      <w:r w:rsidRPr="004D26D6">
        <w:rPr>
          <w:spacing w:val="20"/>
          <w:sz w:val="28"/>
          <w:szCs w:val="28"/>
        </w:rPr>
        <w:t xml:space="preserve"> </w:t>
      </w:r>
      <w:r w:rsidRPr="004D26D6">
        <w:rPr>
          <w:sz w:val="28"/>
          <w:szCs w:val="28"/>
        </w:rPr>
        <w:t>мечте.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Составление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диалогов-расспросов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шаблону,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использованием ключевых слов. Работа на разных платформах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(LearningApps,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ЯКласс).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Праздник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«Сабантуй».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знаний.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Глагол.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Место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глаголов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предложениях.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Изменение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глаголов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лицам.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Учусь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покупать.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Развитие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Знакомство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названиями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продуктов,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одежды,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усвоение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этикетных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правил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покупке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товаров,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общение по данной теме. Рассказы о моде с использованием 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 глаголов настоящего времени. Работа по предложенным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диалогам,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диалогов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образцу,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активизация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изученной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лексики.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Соблюдение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особенностей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башкирского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речевого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этикета при общении. Создание текстов по предложенной теме.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коротких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рассказов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использованием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плана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ключевых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Поиск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источников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информации,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использование</w:t>
      </w:r>
      <w:r w:rsidRPr="004D26D6">
        <w:rPr>
          <w:spacing w:val="8"/>
          <w:sz w:val="28"/>
          <w:szCs w:val="28"/>
        </w:rPr>
        <w:t xml:space="preserve"> </w:t>
      </w:r>
      <w:r w:rsidRPr="004D26D6">
        <w:rPr>
          <w:sz w:val="28"/>
          <w:szCs w:val="28"/>
        </w:rPr>
        <w:t>схем,</w:t>
      </w:r>
      <w:r w:rsidRPr="004D26D6">
        <w:rPr>
          <w:spacing w:val="9"/>
          <w:sz w:val="28"/>
          <w:szCs w:val="28"/>
        </w:rPr>
        <w:t xml:space="preserve"> </w:t>
      </w:r>
      <w:r w:rsidRPr="004D26D6">
        <w:rPr>
          <w:sz w:val="28"/>
          <w:szCs w:val="28"/>
        </w:rPr>
        <w:t>корректировка</w:t>
      </w:r>
      <w:r w:rsidRPr="004D26D6">
        <w:rPr>
          <w:spacing w:val="9"/>
          <w:sz w:val="28"/>
          <w:szCs w:val="28"/>
        </w:rPr>
        <w:t xml:space="preserve"> </w:t>
      </w:r>
      <w:r w:rsidRPr="004D26D6">
        <w:rPr>
          <w:sz w:val="28"/>
          <w:szCs w:val="28"/>
        </w:rPr>
        <w:t>ошибок.</w:t>
      </w:r>
      <w:r w:rsidRPr="004D26D6">
        <w:rPr>
          <w:spacing w:val="9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Детская</w:t>
      </w:r>
      <w:r w:rsidRPr="004D26D6">
        <w:rPr>
          <w:spacing w:val="9"/>
          <w:sz w:val="28"/>
          <w:szCs w:val="28"/>
        </w:rPr>
        <w:t xml:space="preserve"> </w:t>
      </w:r>
      <w:r w:rsidRPr="004D26D6">
        <w:rPr>
          <w:sz w:val="28"/>
          <w:szCs w:val="28"/>
        </w:rPr>
        <w:t>игра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«Буяу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һатам»</w:t>
      </w:r>
      <w:r w:rsidRPr="004D26D6">
        <w:rPr>
          <w:spacing w:val="-7"/>
          <w:sz w:val="28"/>
          <w:szCs w:val="28"/>
        </w:rPr>
        <w:t xml:space="preserve"> </w:t>
      </w:r>
      <w:r w:rsidRPr="004D26D6">
        <w:rPr>
          <w:sz w:val="28"/>
          <w:szCs w:val="28"/>
        </w:rPr>
        <w:t>(«Продаю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краски»).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Основы лингвистических знаний. Глагол. Отрицательная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форма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глагола.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Временные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формы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глаголов.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Повторение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пройденного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материала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за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год.</w:t>
      </w:r>
    </w:p>
    <w:p w:rsidR="00B36933" w:rsidRPr="004D26D6" w:rsidRDefault="00B36933" w:rsidP="00CA10E9">
      <w:pPr>
        <w:pStyle w:val="Heading3"/>
        <w:ind w:firstLine="601"/>
        <w:jc w:val="center"/>
        <w:rPr>
          <w:szCs w:val="28"/>
        </w:rPr>
      </w:pPr>
      <w:bookmarkStart w:id="8" w:name="_Toc148689427"/>
      <w:r w:rsidRPr="004D26D6">
        <w:rPr>
          <w:szCs w:val="28"/>
        </w:rPr>
        <w:t>Планируемые результаты освоения программы по</w:t>
      </w:r>
      <w:r w:rsidRPr="004D26D6">
        <w:rPr>
          <w:spacing w:val="-57"/>
          <w:szCs w:val="28"/>
        </w:rPr>
        <w:t xml:space="preserve"> </w:t>
      </w:r>
      <w:r w:rsidRPr="004D26D6">
        <w:rPr>
          <w:szCs w:val="28"/>
        </w:rPr>
        <w:t>государственному</w:t>
      </w:r>
      <w:r w:rsidRPr="004D26D6">
        <w:rPr>
          <w:spacing w:val="-1"/>
          <w:szCs w:val="28"/>
        </w:rPr>
        <w:t xml:space="preserve"> </w:t>
      </w:r>
      <w:r w:rsidRPr="004D26D6">
        <w:rPr>
          <w:szCs w:val="28"/>
        </w:rPr>
        <w:t>(башкирскому)</w:t>
      </w:r>
      <w:r w:rsidRPr="004D26D6">
        <w:rPr>
          <w:spacing w:val="-2"/>
          <w:szCs w:val="28"/>
        </w:rPr>
        <w:t xml:space="preserve"> </w:t>
      </w:r>
      <w:r w:rsidRPr="004D26D6">
        <w:rPr>
          <w:szCs w:val="28"/>
        </w:rPr>
        <w:t>языку</w:t>
      </w:r>
      <w:r w:rsidRPr="004D26D6">
        <w:rPr>
          <w:spacing w:val="-1"/>
          <w:szCs w:val="28"/>
        </w:rPr>
        <w:t xml:space="preserve"> </w:t>
      </w:r>
      <w:r w:rsidRPr="004D26D6">
        <w:rPr>
          <w:szCs w:val="28"/>
        </w:rPr>
        <w:t>на</w:t>
      </w:r>
      <w:r w:rsidRPr="004D26D6">
        <w:rPr>
          <w:spacing w:val="-1"/>
          <w:szCs w:val="28"/>
        </w:rPr>
        <w:t xml:space="preserve"> </w:t>
      </w:r>
      <w:r w:rsidRPr="004D26D6">
        <w:rPr>
          <w:szCs w:val="28"/>
        </w:rPr>
        <w:t>уровне</w:t>
      </w:r>
      <w:bookmarkEnd w:id="8"/>
    </w:p>
    <w:p w:rsidR="00B36933" w:rsidRPr="004D26D6" w:rsidRDefault="00B36933" w:rsidP="00CA10E9">
      <w:pPr>
        <w:spacing w:line="264" w:lineRule="auto"/>
        <w:ind w:firstLine="601"/>
        <w:jc w:val="center"/>
        <w:rPr>
          <w:b/>
          <w:sz w:val="28"/>
          <w:szCs w:val="28"/>
        </w:rPr>
      </w:pPr>
      <w:r w:rsidRPr="004D26D6">
        <w:rPr>
          <w:b/>
          <w:sz w:val="28"/>
          <w:szCs w:val="28"/>
        </w:rPr>
        <w:t>начального</w:t>
      </w:r>
      <w:r w:rsidRPr="004D26D6">
        <w:rPr>
          <w:b/>
          <w:spacing w:val="-1"/>
          <w:sz w:val="28"/>
          <w:szCs w:val="28"/>
        </w:rPr>
        <w:t xml:space="preserve"> </w:t>
      </w:r>
      <w:r w:rsidRPr="004D26D6">
        <w:rPr>
          <w:b/>
          <w:sz w:val="28"/>
          <w:szCs w:val="28"/>
        </w:rPr>
        <w:t>общего</w:t>
      </w:r>
      <w:r w:rsidRPr="004D26D6">
        <w:rPr>
          <w:b/>
          <w:spacing w:val="-1"/>
          <w:sz w:val="28"/>
          <w:szCs w:val="28"/>
        </w:rPr>
        <w:t xml:space="preserve"> </w:t>
      </w:r>
      <w:r w:rsidRPr="004D26D6">
        <w:rPr>
          <w:b/>
          <w:sz w:val="28"/>
          <w:szCs w:val="28"/>
        </w:rPr>
        <w:t>образования.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В результате изучения государственного (башкирского)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уровне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начального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общего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образования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обучающегося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будут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сформированы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личностные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результаты:</w:t>
      </w:r>
    </w:p>
    <w:p w:rsidR="00B36933" w:rsidRPr="004D26D6" w:rsidRDefault="00B36933" w:rsidP="00CA10E9">
      <w:pPr>
        <w:pStyle w:val="ListParagraph"/>
        <w:numPr>
          <w:ilvl w:val="1"/>
          <w:numId w:val="1"/>
        </w:numPr>
        <w:tabs>
          <w:tab w:val="left" w:pos="1429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гражданско-патриотического</w:t>
      </w:r>
      <w:r w:rsidRPr="004D26D6">
        <w:rPr>
          <w:spacing w:val="-5"/>
          <w:sz w:val="28"/>
          <w:szCs w:val="28"/>
        </w:rPr>
        <w:t xml:space="preserve"> </w:t>
      </w:r>
      <w:r w:rsidRPr="004D26D6">
        <w:rPr>
          <w:sz w:val="28"/>
          <w:szCs w:val="28"/>
        </w:rPr>
        <w:t>воспитания: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становление ценностного отношения к своей Родине, 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том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числе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через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государственного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(башкирского)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являющегося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частью истории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культуры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страны;</w:t>
      </w:r>
    </w:p>
    <w:p w:rsidR="00B36933" w:rsidRPr="004D26D6" w:rsidRDefault="00B36933" w:rsidP="00CA10E9">
      <w:pPr>
        <w:pStyle w:val="BodyText"/>
        <w:tabs>
          <w:tab w:val="left" w:pos="2433"/>
          <w:tab w:val="left" w:pos="4575"/>
          <w:tab w:val="left" w:pos="6352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осознание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своей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этнокультурной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российской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гражданской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идентичности,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понимание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статуса</w:t>
      </w:r>
      <w:r w:rsidRPr="004D26D6">
        <w:rPr>
          <w:spacing w:val="-58"/>
          <w:sz w:val="28"/>
          <w:szCs w:val="28"/>
        </w:rPr>
        <w:t xml:space="preserve"> </w:t>
      </w:r>
      <w:r w:rsidRPr="004D26D6">
        <w:rPr>
          <w:sz w:val="28"/>
          <w:szCs w:val="28"/>
        </w:rPr>
        <w:t>государственного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(башкирского)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Российской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Федерации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и в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субъекте;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сопричастность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прошлому,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настоящему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будущему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родного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края,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том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числе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работе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 учебными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текстами;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уважение к своему и другим народам России;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первоначальные</w:t>
      </w:r>
      <w:r w:rsidRPr="004D26D6">
        <w:rPr>
          <w:spacing w:val="39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представления</w:t>
      </w:r>
      <w:r w:rsidRPr="004D26D6">
        <w:rPr>
          <w:spacing w:val="40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40"/>
          <w:sz w:val="28"/>
          <w:szCs w:val="28"/>
        </w:rPr>
        <w:t xml:space="preserve"> </w:t>
      </w:r>
      <w:r w:rsidRPr="004D26D6">
        <w:rPr>
          <w:sz w:val="28"/>
          <w:szCs w:val="28"/>
        </w:rPr>
        <w:t>человеке</w:t>
      </w:r>
      <w:r w:rsidRPr="004D26D6">
        <w:rPr>
          <w:spacing w:val="40"/>
          <w:sz w:val="28"/>
          <w:szCs w:val="28"/>
        </w:rPr>
        <w:t xml:space="preserve"> </w:t>
      </w:r>
      <w:r w:rsidRPr="004D26D6">
        <w:rPr>
          <w:sz w:val="28"/>
          <w:szCs w:val="28"/>
        </w:rPr>
        <w:t>как</w:t>
      </w:r>
      <w:r w:rsidRPr="004D26D6">
        <w:rPr>
          <w:spacing w:val="41"/>
          <w:sz w:val="28"/>
          <w:szCs w:val="28"/>
        </w:rPr>
        <w:t xml:space="preserve"> </w:t>
      </w:r>
      <w:r w:rsidRPr="004D26D6">
        <w:rPr>
          <w:sz w:val="28"/>
          <w:szCs w:val="28"/>
        </w:rPr>
        <w:t>члене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общества, о правах и ответственности, уважении и достоинстве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человека,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нравственно-этических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нормах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поведения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правилах межличностных отношений, через работу с учебными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текстами;</w:t>
      </w:r>
    </w:p>
    <w:p w:rsidR="00B36933" w:rsidRPr="004D26D6" w:rsidRDefault="00B36933" w:rsidP="00CA10E9">
      <w:pPr>
        <w:pStyle w:val="ListParagraph"/>
        <w:numPr>
          <w:ilvl w:val="1"/>
          <w:numId w:val="1"/>
        </w:numPr>
        <w:tabs>
          <w:tab w:val="left" w:pos="1429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духовно-нравственного воспитания: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признание</w:t>
      </w:r>
      <w:r w:rsidRPr="004D26D6">
        <w:rPr>
          <w:spacing w:val="-7"/>
          <w:sz w:val="28"/>
          <w:szCs w:val="28"/>
        </w:rPr>
        <w:t xml:space="preserve"> </w:t>
      </w:r>
      <w:r w:rsidRPr="004D26D6">
        <w:rPr>
          <w:sz w:val="28"/>
          <w:szCs w:val="28"/>
        </w:rPr>
        <w:t>индивидуальности</w:t>
      </w:r>
      <w:r w:rsidRPr="004D26D6">
        <w:rPr>
          <w:spacing w:val="-6"/>
          <w:sz w:val="28"/>
          <w:szCs w:val="28"/>
        </w:rPr>
        <w:t xml:space="preserve"> </w:t>
      </w:r>
      <w:r w:rsidRPr="004D26D6">
        <w:rPr>
          <w:sz w:val="28"/>
          <w:szCs w:val="28"/>
        </w:rPr>
        <w:t>каждого</w:t>
      </w:r>
      <w:r w:rsidRPr="004D26D6">
        <w:rPr>
          <w:spacing w:val="-6"/>
          <w:sz w:val="28"/>
          <w:szCs w:val="28"/>
        </w:rPr>
        <w:t xml:space="preserve"> </w:t>
      </w:r>
      <w:r w:rsidRPr="004D26D6">
        <w:rPr>
          <w:sz w:val="28"/>
          <w:szCs w:val="28"/>
        </w:rPr>
        <w:t>человека;</w:t>
      </w:r>
    </w:p>
    <w:p w:rsidR="00B36933" w:rsidRPr="004D26D6" w:rsidRDefault="00B36933" w:rsidP="00CA10E9">
      <w:pPr>
        <w:pStyle w:val="BodyText"/>
        <w:tabs>
          <w:tab w:val="left" w:pos="3025"/>
          <w:tab w:val="left" w:pos="5331"/>
          <w:tab w:val="left" w:pos="6980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проявление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сопереживания,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уважения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-58"/>
          <w:sz w:val="28"/>
          <w:szCs w:val="28"/>
        </w:rPr>
        <w:t xml:space="preserve"> </w:t>
      </w:r>
      <w:r w:rsidRPr="004D26D6">
        <w:rPr>
          <w:sz w:val="28"/>
          <w:szCs w:val="28"/>
        </w:rPr>
        <w:t>доброжелательности (в том числе с использованием языковых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средств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для выражения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своего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состояния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и чувств);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неприятие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любых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форм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поведения,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направленных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причинение физического и морального вреда другим людям (в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том числе связанного с использованием недопустимых средств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языка);</w:t>
      </w:r>
    </w:p>
    <w:p w:rsidR="00B36933" w:rsidRPr="004D26D6" w:rsidRDefault="00B36933" w:rsidP="00CA10E9">
      <w:pPr>
        <w:pStyle w:val="ListParagraph"/>
        <w:numPr>
          <w:ilvl w:val="1"/>
          <w:numId w:val="1"/>
        </w:numPr>
        <w:tabs>
          <w:tab w:val="left" w:pos="1429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эстетического</w:t>
      </w:r>
      <w:r w:rsidRPr="004D26D6">
        <w:rPr>
          <w:spacing w:val="-8"/>
          <w:sz w:val="28"/>
          <w:szCs w:val="28"/>
        </w:rPr>
        <w:t xml:space="preserve"> </w:t>
      </w:r>
      <w:r w:rsidRPr="004D26D6">
        <w:rPr>
          <w:sz w:val="28"/>
          <w:szCs w:val="28"/>
        </w:rPr>
        <w:t>воспитания: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уважительное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отношение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интерес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художественной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культуре,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восприимчивость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разным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видам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искусства,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традициям</w:t>
      </w:r>
      <w:r w:rsidRPr="004D26D6">
        <w:rPr>
          <w:spacing w:val="-5"/>
          <w:sz w:val="28"/>
          <w:szCs w:val="28"/>
        </w:rPr>
        <w:t xml:space="preserve"> </w:t>
      </w:r>
      <w:r w:rsidRPr="004D26D6">
        <w:rPr>
          <w:sz w:val="28"/>
          <w:szCs w:val="28"/>
        </w:rPr>
        <w:t>и творчеству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своего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других</w:t>
      </w:r>
      <w:r w:rsidRPr="004D26D6">
        <w:rPr>
          <w:spacing w:val="2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народов;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стремление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самовыражению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искусстве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слова;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осознание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важности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родного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как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средства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общения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самовыражения;</w:t>
      </w:r>
    </w:p>
    <w:p w:rsidR="00B36933" w:rsidRPr="004D26D6" w:rsidRDefault="00B36933" w:rsidP="00CA10E9">
      <w:pPr>
        <w:pStyle w:val="ListParagraph"/>
        <w:numPr>
          <w:ilvl w:val="1"/>
          <w:numId w:val="1"/>
        </w:numPr>
        <w:tabs>
          <w:tab w:val="left" w:pos="1429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физического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воспитания,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формирования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культуры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здоровья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и эмоционального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благополучия: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соблюдение правил здорового и безопасного (для себя 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других людей) образа жизни в окружающей среде (в том числе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информационной)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процессе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языкового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образования;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бережное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отношение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физическому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психическому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здоровью,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выбор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приемлемых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способов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речевого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самовыражения;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соблюдение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норм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речевого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этикета;</w:t>
      </w:r>
    </w:p>
    <w:p w:rsidR="00B36933" w:rsidRPr="004D26D6" w:rsidRDefault="00B36933" w:rsidP="00CA10E9">
      <w:pPr>
        <w:pStyle w:val="ListParagraph"/>
        <w:numPr>
          <w:ilvl w:val="1"/>
          <w:numId w:val="1"/>
        </w:numPr>
        <w:tabs>
          <w:tab w:val="left" w:pos="1429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трудового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воспитания: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осознание ценности труда в жизни человека и общества,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ответственное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потребление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бережное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отношение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к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результатам труда, навыки участия в различных видах трудовой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деятельности, интерес к различным профессиям (в том числе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через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примеры из</w:t>
      </w:r>
      <w:r w:rsidRPr="004D26D6">
        <w:rPr>
          <w:spacing w:val="3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учебных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текстов);</w:t>
      </w:r>
    </w:p>
    <w:p w:rsidR="00B36933" w:rsidRPr="004D26D6" w:rsidRDefault="00B36933" w:rsidP="00CA10E9">
      <w:pPr>
        <w:pStyle w:val="ListParagraph"/>
        <w:numPr>
          <w:ilvl w:val="1"/>
          <w:numId w:val="1"/>
        </w:numPr>
        <w:tabs>
          <w:tab w:val="left" w:pos="1429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экологического</w:t>
      </w:r>
      <w:r w:rsidRPr="004D26D6">
        <w:rPr>
          <w:spacing w:val="-5"/>
          <w:sz w:val="28"/>
          <w:szCs w:val="28"/>
        </w:rPr>
        <w:t xml:space="preserve"> </w:t>
      </w:r>
      <w:r w:rsidRPr="004D26D6">
        <w:rPr>
          <w:sz w:val="28"/>
          <w:szCs w:val="28"/>
        </w:rPr>
        <w:t>воспитания: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бережное отношение к природе, формируемое в процессе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работы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над текстами;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неприятие</w:t>
      </w:r>
      <w:r w:rsidRPr="004D26D6">
        <w:rPr>
          <w:spacing w:val="-5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действий,</w:t>
      </w:r>
      <w:r w:rsidRPr="004D26D6">
        <w:rPr>
          <w:spacing w:val="-6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приносящих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вред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природе;</w:t>
      </w:r>
    </w:p>
    <w:p w:rsidR="00B36933" w:rsidRPr="004D26D6" w:rsidRDefault="00B36933" w:rsidP="00CA10E9">
      <w:pPr>
        <w:pStyle w:val="ListParagraph"/>
        <w:numPr>
          <w:ilvl w:val="1"/>
          <w:numId w:val="1"/>
        </w:numPr>
        <w:tabs>
          <w:tab w:val="left" w:pos="1429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ценности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научного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познания: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первоначальные представления о научной картине мира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том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числе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первоначальные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представление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системе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государственного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(башкирского)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языка);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познавательные интересы, активность, инициативность,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любознательность и самостоятельность в познании (в том числе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познавательный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интерес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изучению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государственного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(башкирского)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языка).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В результате изучения государственного (башкирского)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уровне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начального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общего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образования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обучающегося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будут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сформированы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познавательные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универсальные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учебные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действия,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коммуникативные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универсальные учебные действия, регулятивные универсальные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учебные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действия,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умения совместной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деятельности.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обучающегося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будут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сформированы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следующие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базовые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логические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действия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как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часть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познавательных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универсальных</w:t>
      </w:r>
      <w:r w:rsidRPr="004D26D6">
        <w:rPr>
          <w:spacing w:val="2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учебных</w:t>
      </w:r>
      <w:r w:rsidRPr="004D26D6">
        <w:rPr>
          <w:spacing w:val="2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действий: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сравнивать различные языковые единицы, устанавливать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основания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для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сравнения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языковых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единиц,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устанавливать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аналогии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языковых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единиц,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сравнивать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языковые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единицы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явления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государственного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(башкирского)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языковыми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явлениями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русского языка;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объединять объекты (языковые единицы) по заданному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признаку;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определять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существенный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признак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для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классификации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языковых единиц, классифицировать предложенные языковые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единицы;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находить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закономерности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противоречия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языковом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материале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основе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учителем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алгоритма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наблюдения;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выявлять</w:t>
      </w:r>
      <w:r w:rsidRPr="004D26D6">
        <w:rPr>
          <w:spacing w:val="32"/>
          <w:sz w:val="28"/>
          <w:szCs w:val="28"/>
        </w:rPr>
        <w:t xml:space="preserve"> </w:t>
      </w:r>
      <w:r w:rsidRPr="004D26D6">
        <w:rPr>
          <w:sz w:val="28"/>
          <w:szCs w:val="28"/>
        </w:rPr>
        <w:t>недостаток</w:t>
      </w:r>
      <w:r w:rsidRPr="004D26D6">
        <w:rPr>
          <w:spacing w:val="33"/>
          <w:sz w:val="28"/>
          <w:szCs w:val="28"/>
        </w:rPr>
        <w:t xml:space="preserve"> </w:t>
      </w:r>
      <w:r w:rsidRPr="004D26D6">
        <w:rPr>
          <w:sz w:val="28"/>
          <w:szCs w:val="28"/>
        </w:rPr>
        <w:t>информации</w:t>
      </w:r>
      <w:r w:rsidRPr="004D26D6">
        <w:rPr>
          <w:spacing w:val="32"/>
          <w:sz w:val="28"/>
          <w:szCs w:val="28"/>
        </w:rPr>
        <w:t xml:space="preserve"> </w:t>
      </w:r>
      <w:r w:rsidRPr="004D26D6">
        <w:rPr>
          <w:sz w:val="28"/>
          <w:szCs w:val="28"/>
        </w:rPr>
        <w:t>для</w:t>
      </w:r>
      <w:r w:rsidRPr="004D26D6">
        <w:rPr>
          <w:spacing w:val="33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решения</w:t>
      </w:r>
      <w:r w:rsidRPr="004D26D6">
        <w:rPr>
          <w:spacing w:val="34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учебной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практической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задачи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основе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предложенного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алгоритма;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устанавливать причинно-следственные связи в ситуациях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наблюдения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за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языковым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материалом,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делать выводы.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обучающегося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будут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сформированы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следующие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базовые исследовательские действия как часть познавательных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универсальных</w:t>
      </w:r>
      <w:r w:rsidRPr="004D26D6">
        <w:rPr>
          <w:spacing w:val="2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учебных</w:t>
      </w:r>
      <w:r w:rsidRPr="004D26D6">
        <w:rPr>
          <w:spacing w:val="2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действий: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определять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разрыв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между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реальным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желательным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состоянием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языкового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объекта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(речевой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ситуации)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основе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предложенных</w:t>
      </w:r>
      <w:r w:rsidRPr="004D26D6">
        <w:rPr>
          <w:spacing w:val="3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учителем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вопросов;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помощью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учителя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формулировать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цель,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планировать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изменения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языкового объекта,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речевой ситуации;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сравнивать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несколько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вариантов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решения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задачи,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выбирать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наиболее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подходящий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основе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предложенных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критериев);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выполнять по предложенному плану проектное задание;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формулировать</w:t>
      </w:r>
      <w:r w:rsidRPr="004D26D6">
        <w:rPr>
          <w:spacing w:val="54"/>
          <w:sz w:val="28"/>
          <w:szCs w:val="28"/>
        </w:rPr>
        <w:t xml:space="preserve"> </w:t>
      </w:r>
      <w:r w:rsidRPr="004D26D6">
        <w:rPr>
          <w:sz w:val="28"/>
          <w:szCs w:val="28"/>
        </w:rPr>
        <w:t>выводы</w:t>
      </w:r>
      <w:r w:rsidRPr="004D26D6">
        <w:rPr>
          <w:spacing w:val="52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5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подкреплять</w:t>
      </w:r>
      <w:r w:rsidRPr="004D26D6">
        <w:rPr>
          <w:spacing w:val="52"/>
          <w:sz w:val="28"/>
          <w:szCs w:val="28"/>
        </w:rPr>
        <w:t xml:space="preserve"> </w:t>
      </w:r>
      <w:r w:rsidRPr="004D26D6">
        <w:rPr>
          <w:sz w:val="28"/>
          <w:szCs w:val="28"/>
        </w:rPr>
        <w:t>их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доказательствами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основе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результатов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проведенного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наблюдения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языковым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материалом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(классификации,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сравнения,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исследования);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прогнозировать возможное развитие процессов, событий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последствия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аналогичных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или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сходных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ситуациях.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У обучающегося будут сформированы умения работать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информацией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как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часть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познавательных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универсальных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учебных действий: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выбирать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источник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получения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информации: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словарь,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справочник;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согласно заданному алгоритму находить информацию 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предложенном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источнике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(словаре,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справочнике);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распознавать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достоверную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недостоверную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информацию самостоятельно или на основании предложенного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учителем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способа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её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проверки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помощью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словарей,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справочников);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соблюдать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помощью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взрослых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(учителей,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родителей,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законных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представителей)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правила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информационной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безопасности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поиске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информации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Интернете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(информации о написании и произношении слова, о значении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о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происхождении слова,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о синонимах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слова);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анализировать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создавать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текстовую,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видео-,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графическую, звуковую информацию в соответствии с учебной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задачей;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самостоятельно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создавать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схемы,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таблицы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для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представления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информации,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понимать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лингвистическую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информацию,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зафиксированную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виде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таблиц,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схем.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У обучающегося будут сформированы умения общения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как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часть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коммуникативных универсальных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учебных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действий: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воспринимать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формулировать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суждения,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выражать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эмоции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соответствии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целями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условиями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общения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знакомой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среде;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проявлять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уважительное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отношение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собеседнику,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соблюдать правила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ведения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диалога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дискуссии;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признавать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возможность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существования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точек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зрения;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корректно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аргументированно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высказывать</w:t>
      </w:r>
      <w:r w:rsidRPr="004D26D6">
        <w:rPr>
          <w:spacing w:val="61"/>
          <w:sz w:val="28"/>
          <w:szCs w:val="28"/>
        </w:rPr>
        <w:t xml:space="preserve"> </w:t>
      </w:r>
      <w:r w:rsidRPr="004D26D6">
        <w:rPr>
          <w:sz w:val="28"/>
          <w:szCs w:val="28"/>
        </w:rPr>
        <w:t>своё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мнение;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строить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речевое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высказывание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соответствии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поставленной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задачей;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создавать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устные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письменные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(описание,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рассуждение,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повествование);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подготавливать небольшие публичные выступления;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подбирать</w:t>
      </w:r>
      <w:r w:rsidRPr="004D26D6">
        <w:rPr>
          <w:spacing w:val="36"/>
          <w:sz w:val="28"/>
          <w:szCs w:val="28"/>
        </w:rPr>
        <w:t xml:space="preserve"> </w:t>
      </w:r>
      <w:r w:rsidRPr="004D26D6">
        <w:rPr>
          <w:sz w:val="28"/>
          <w:szCs w:val="28"/>
        </w:rPr>
        <w:t>иллюстративный</w:t>
      </w:r>
      <w:r w:rsidRPr="004D26D6">
        <w:rPr>
          <w:spacing w:val="37"/>
          <w:sz w:val="28"/>
          <w:szCs w:val="28"/>
        </w:rPr>
        <w:t xml:space="preserve"> </w:t>
      </w:r>
      <w:r w:rsidRPr="004D26D6">
        <w:rPr>
          <w:sz w:val="28"/>
          <w:szCs w:val="28"/>
        </w:rPr>
        <w:t>материал</w:t>
      </w:r>
      <w:r w:rsidRPr="004D26D6">
        <w:rPr>
          <w:spacing w:val="37"/>
          <w:sz w:val="28"/>
          <w:szCs w:val="28"/>
        </w:rPr>
        <w:t xml:space="preserve"> </w:t>
      </w:r>
      <w:r w:rsidRPr="004D26D6">
        <w:rPr>
          <w:sz w:val="28"/>
          <w:szCs w:val="28"/>
        </w:rPr>
        <w:t>(рисунки,</w:t>
      </w:r>
      <w:r w:rsidRPr="004D26D6">
        <w:rPr>
          <w:spacing w:val="37"/>
          <w:sz w:val="28"/>
          <w:szCs w:val="28"/>
        </w:rPr>
        <w:t xml:space="preserve"> </w:t>
      </w:r>
      <w:r w:rsidRPr="004D26D6">
        <w:rPr>
          <w:sz w:val="28"/>
          <w:szCs w:val="28"/>
        </w:rPr>
        <w:t>фото,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плакаты)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к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тексту</w:t>
      </w:r>
      <w:r w:rsidRPr="004D26D6">
        <w:rPr>
          <w:spacing w:val="-8"/>
          <w:sz w:val="28"/>
          <w:szCs w:val="28"/>
        </w:rPr>
        <w:t xml:space="preserve"> </w:t>
      </w:r>
      <w:r w:rsidRPr="004D26D6">
        <w:rPr>
          <w:sz w:val="28"/>
          <w:szCs w:val="28"/>
        </w:rPr>
        <w:t>выступления.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обучающегося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будут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сформированы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умения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самоорганизации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как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части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регулятивных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универсальных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учебных действий: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планировать действия по решению учебной задачи для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получения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результата;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выстраивать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последовательность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выбранных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действий.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обучающегося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будут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сформированы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умения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самоконтроля как части регулятивных универсальных учебных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действий: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устанавливать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причины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успеха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(неудач)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учебной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деятельности;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корректировать свои учебные действия для преодоления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речевых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 орфографических</w:t>
      </w:r>
      <w:r w:rsidRPr="004D26D6">
        <w:rPr>
          <w:spacing w:val="2"/>
          <w:sz w:val="28"/>
          <w:szCs w:val="28"/>
        </w:rPr>
        <w:t xml:space="preserve"> </w:t>
      </w:r>
      <w:r w:rsidRPr="004D26D6">
        <w:rPr>
          <w:sz w:val="28"/>
          <w:szCs w:val="28"/>
        </w:rPr>
        <w:t>ошибок.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обучающегося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будут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сформированы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умения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совместной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деятельности: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формулировать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краткосрочные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долгосрочные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цели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(индивидуальные с учётом участия в коллективных задачах) 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стандартной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(типовой)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ситуации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основе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предложенного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формата планирования, распределения промежуточных шагов 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сроков;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принимать цель совместной деятельности, коллективно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выстраивать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действия 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её достижению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(распределять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роли,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договариваться,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обсуждать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процесс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результат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совместной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работы);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проявлять готовность руководить, выполнять поручения,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подчиняться;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ответственно выполнять свою часть работы;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оценивать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свой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вклад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общий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результат;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выполнять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совместные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проектные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задания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использованием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образцов.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Предметные результаты изучения государственного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(башкирского)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 xml:space="preserve">К концу обучения </w:t>
      </w:r>
      <w:r w:rsidRPr="004D26D6">
        <w:rPr>
          <w:b/>
          <w:sz w:val="28"/>
          <w:szCs w:val="28"/>
        </w:rPr>
        <w:t xml:space="preserve">в 1 классе </w:t>
      </w:r>
      <w:r w:rsidRPr="004D26D6">
        <w:rPr>
          <w:sz w:val="28"/>
          <w:szCs w:val="28"/>
        </w:rPr>
        <w:t>обучающийся научится: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различать</w:t>
      </w:r>
      <w:r w:rsidRPr="004D26D6">
        <w:rPr>
          <w:spacing w:val="13"/>
          <w:sz w:val="28"/>
          <w:szCs w:val="28"/>
        </w:rPr>
        <w:t xml:space="preserve"> </w:t>
      </w:r>
      <w:r w:rsidRPr="004D26D6">
        <w:rPr>
          <w:sz w:val="28"/>
          <w:szCs w:val="28"/>
        </w:rPr>
        <w:t>звуки</w:t>
      </w:r>
      <w:r w:rsidRPr="004D26D6">
        <w:rPr>
          <w:spacing w:val="12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2"/>
          <w:sz w:val="28"/>
          <w:szCs w:val="28"/>
        </w:rPr>
        <w:t xml:space="preserve"> </w:t>
      </w:r>
      <w:r w:rsidRPr="004D26D6">
        <w:rPr>
          <w:sz w:val="28"/>
          <w:szCs w:val="28"/>
        </w:rPr>
        <w:t>буквы,</w:t>
      </w:r>
      <w:r w:rsidRPr="004D26D6">
        <w:rPr>
          <w:spacing w:val="11"/>
          <w:sz w:val="28"/>
          <w:szCs w:val="28"/>
        </w:rPr>
        <w:t xml:space="preserve"> </w:t>
      </w:r>
      <w:r w:rsidRPr="004D26D6">
        <w:rPr>
          <w:sz w:val="28"/>
          <w:szCs w:val="28"/>
        </w:rPr>
        <w:t>характеризовать</w:t>
      </w:r>
      <w:r w:rsidRPr="004D26D6">
        <w:rPr>
          <w:spacing w:val="13"/>
          <w:sz w:val="28"/>
          <w:szCs w:val="28"/>
        </w:rPr>
        <w:t xml:space="preserve"> </w:t>
      </w:r>
      <w:r w:rsidRPr="004D26D6">
        <w:rPr>
          <w:sz w:val="28"/>
          <w:szCs w:val="28"/>
        </w:rPr>
        <w:t>звуки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башкирского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языка: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гласные,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согласные: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глухие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(звонкие),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парные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(непарные),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группировать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звуки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заданному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основанию;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строить звуковую схему слова, схемы предложений;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определять</w:t>
      </w:r>
      <w:r w:rsidRPr="004D26D6">
        <w:rPr>
          <w:spacing w:val="36"/>
          <w:sz w:val="28"/>
          <w:szCs w:val="28"/>
        </w:rPr>
        <w:t xml:space="preserve"> </w:t>
      </w:r>
      <w:r w:rsidRPr="004D26D6">
        <w:rPr>
          <w:sz w:val="28"/>
          <w:szCs w:val="28"/>
        </w:rPr>
        <w:t>основные</w:t>
      </w:r>
      <w:r w:rsidRPr="004D26D6">
        <w:rPr>
          <w:spacing w:val="34"/>
          <w:sz w:val="28"/>
          <w:szCs w:val="28"/>
        </w:rPr>
        <w:t xml:space="preserve"> </w:t>
      </w:r>
      <w:r w:rsidRPr="004D26D6">
        <w:rPr>
          <w:sz w:val="28"/>
          <w:szCs w:val="28"/>
        </w:rPr>
        <w:t>для</w:t>
      </w:r>
      <w:r w:rsidRPr="004D26D6">
        <w:rPr>
          <w:spacing w:val="36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обучения</w:t>
      </w:r>
      <w:r w:rsidRPr="004D26D6">
        <w:rPr>
          <w:spacing w:val="36"/>
          <w:sz w:val="28"/>
          <w:szCs w:val="28"/>
        </w:rPr>
        <w:t xml:space="preserve"> </w:t>
      </w:r>
      <w:r w:rsidRPr="004D26D6">
        <w:rPr>
          <w:sz w:val="28"/>
          <w:szCs w:val="28"/>
        </w:rPr>
        <w:t>грамоте</w:t>
      </w:r>
      <w:r w:rsidRPr="004D26D6">
        <w:rPr>
          <w:spacing w:val="35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понятия: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слово, звук, звуки гласные и согласные, знак звука, квадрат,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кружок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или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буква;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называть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буквы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алфавита,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сопоставлять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специфические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буквы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звуки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башкирского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русским;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дописывать пропущенные слова в предложениях, текстах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или диалогах;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разбираться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написании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большой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буквы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начале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именах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собственных,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точки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конце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предложения, вопросительного или восклицательного знака 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интонации;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определять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утвердительные,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вопросительные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восклицательные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предложения;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списывать</w:t>
      </w:r>
      <w:r w:rsidRPr="004D26D6">
        <w:rPr>
          <w:spacing w:val="28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</w:t>
      </w:r>
      <w:r w:rsidRPr="004D26D6">
        <w:rPr>
          <w:spacing w:val="27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26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башкирском</w:t>
      </w:r>
      <w:r w:rsidRPr="004D26D6">
        <w:rPr>
          <w:spacing w:val="25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языке,</w:t>
      </w:r>
      <w:r w:rsidRPr="004D26D6">
        <w:rPr>
          <w:spacing w:val="26"/>
          <w:sz w:val="28"/>
          <w:szCs w:val="28"/>
        </w:rPr>
        <w:t xml:space="preserve"> </w:t>
      </w:r>
      <w:r w:rsidRPr="004D26D6">
        <w:rPr>
          <w:sz w:val="28"/>
          <w:szCs w:val="28"/>
        </w:rPr>
        <w:t>вставлять</w:t>
      </w:r>
      <w:r w:rsidRPr="004D26D6">
        <w:rPr>
          <w:spacing w:val="28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26"/>
          <w:sz w:val="28"/>
          <w:szCs w:val="28"/>
        </w:rPr>
        <w:t xml:space="preserve"> </w:t>
      </w:r>
      <w:r w:rsidRPr="004D26D6">
        <w:rPr>
          <w:sz w:val="28"/>
          <w:szCs w:val="28"/>
        </w:rPr>
        <w:t>него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в соответствии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решаемой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задачей;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заполнять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таблицу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образцу,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простую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анкету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образцу;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давать ответы на вопросы учителя, одноклассника;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воспринимать</w:t>
      </w:r>
      <w:r w:rsidRPr="004D26D6">
        <w:rPr>
          <w:spacing w:val="39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39"/>
          <w:sz w:val="28"/>
          <w:szCs w:val="28"/>
        </w:rPr>
        <w:t xml:space="preserve"> </w:t>
      </w:r>
      <w:r w:rsidRPr="004D26D6">
        <w:rPr>
          <w:sz w:val="28"/>
          <w:szCs w:val="28"/>
        </w:rPr>
        <w:t>слух</w:t>
      </w:r>
      <w:r w:rsidRPr="004D26D6">
        <w:rPr>
          <w:spacing w:val="45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4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понимать</w:t>
      </w:r>
      <w:r w:rsidRPr="004D26D6">
        <w:rPr>
          <w:spacing w:val="4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объяснения</w:t>
      </w:r>
      <w:r w:rsidRPr="004D26D6">
        <w:rPr>
          <w:spacing w:val="43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учителя,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содержание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текстов,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построенных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знакомом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лексико-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грамматическом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материале;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вести диалог (4–6 реплик) по предметным и сюжетным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картинкам, по заданным ситуациям на изучаемые лексические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темы;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разбираться в правилах чтения и письма гласных букв ә,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ө, е в открытом и закрытом типе слога, дифтонгов [йы], [йе],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[йо],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[йө], [йү], [йә];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делить</w:t>
      </w:r>
      <w:r w:rsidRPr="004D26D6">
        <w:rPr>
          <w:spacing w:val="42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</w:t>
      </w:r>
      <w:r w:rsidRPr="004D26D6">
        <w:rPr>
          <w:spacing w:val="39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40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слоги,</w:t>
      </w:r>
      <w:r w:rsidRPr="004D26D6">
        <w:rPr>
          <w:spacing w:val="38"/>
          <w:sz w:val="28"/>
          <w:szCs w:val="28"/>
        </w:rPr>
        <w:t xml:space="preserve"> </w:t>
      </w:r>
      <w:r w:rsidRPr="004D26D6">
        <w:rPr>
          <w:sz w:val="28"/>
          <w:szCs w:val="28"/>
        </w:rPr>
        <w:t>определять</w:t>
      </w:r>
      <w:r w:rsidRPr="004D26D6">
        <w:rPr>
          <w:spacing w:val="42"/>
          <w:sz w:val="28"/>
          <w:szCs w:val="28"/>
        </w:rPr>
        <w:t xml:space="preserve"> </w:t>
      </w:r>
      <w:r w:rsidRPr="004D26D6">
        <w:rPr>
          <w:sz w:val="28"/>
          <w:szCs w:val="28"/>
        </w:rPr>
        <w:t>количество</w:t>
      </w:r>
      <w:r w:rsidRPr="004D26D6">
        <w:rPr>
          <w:spacing w:val="4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слогов</w:t>
      </w:r>
      <w:r w:rsidRPr="004D26D6">
        <w:rPr>
          <w:spacing w:val="40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слове;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соблюдать</w:t>
      </w:r>
      <w:r w:rsidRPr="004D26D6">
        <w:rPr>
          <w:spacing w:val="53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правильное</w:t>
      </w:r>
      <w:r w:rsidRPr="004D26D6">
        <w:rPr>
          <w:spacing w:val="112"/>
          <w:sz w:val="28"/>
          <w:szCs w:val="28"/>
        </w:rPr>
        <w:t xml:space="preserve"> </w:t>
      </w:r>
      <w:r w:rsidRPr="004D26D6">
        <w:rPr>
          <w:sz w:val="28"/>
          <w:szCs w:val="28"/>
        </w:rPr>
        <w:t>ударение</w:t>
      </w:r>
      <w:r w:rsidRPr="004D26D6">
        <w:rPr>
          <w:spacing w:val="109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10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словах</w:t>
      </w:r>
      <w:r w:rsidRPr="004D26D6">
        <w:rPr>
          <w:spacing w:val="113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11"/>
          <w:sz w:val="28"/>
          <w:szCs w:val="28"/>
        </w:rPr>
        <w:t xml:space="preserve"> </w:t>
      </w:r>
      <w:r w:rsidRPr="004D26D6">
        <w:rPr>
          <w:sz w:val="28"/>
          <w:szCs w:val="28"/>
        </w:rPr>
        <w:t>фразах,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интонацию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целом;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правильно строить порядок слов в предложении;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использовать</w:t>
      </w:r>
      <w:r w:rsidRPr="004D26D6">
        <w:rPr>
          <w:spacing w:val="12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правила</w:t>
      </w:r>
      <w:r w:rsidRPr="004D26D6">
        <w:rPr>
          <w:spacing w:val="10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речевого</w:t>
      </w:r>
      <w:r w:rsidRPr="004D26D6">
        <w:rPr>
          <w:spacing w:val="10"/>
          <w:sz w:val="28"/>
          <w:szCs w:val="28"/>
        </w:rPr>
        <w:t xml:space="preserve"> </w:t>
      </w:r>
      <w:r w:rsidRPr="004D26D6">
        <w:rPr>
          <w:sz w:val="28"/>
          <w:szCs w:val="28"/>
        </w:rPr>
        <w:t>этикета</w:t>
      </w:r>
      <w:r w:rsidRPr="004D26D6">
        <w:rPr>
          <w:spacing w:val="10"/>
          <w:sz w:val="28"/>
          <w:szCs w:val="28"/>
        </w:rPr>
        <w:t xml:space="preserve"> </w:t>
      </w:r>
      <w:r w:rsidRPr="004D26D6">
        <w:rPr>
          <w:sz w:val="28"/>
          <w:szCs w:val="28"/>
        </w:rPr>
        <w:t>(на</w:t>
      </w:r>
      <w:r w:rsidRPr="004D26D6">
        <w:rPr>
          <w:spacing w:val="13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начальном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уровне);</w:t>
      </w:r>
    </w:p>
    <w:p w:rsidR="00B36933" w:rsidRPr="004D26D6" w:rsidRDefault="00B36933" w:rsidP="00CA10E9">
      <w:pPr>
        <w:pStyle w:val="BodyText"/>
        <w:tabs>
          <w:tab w:val="left" w:pos="2668"/>
          <w:tab w:val="left" w:pos="3852"/>
          <w:tab w:val="left" w:pos="4416"/>
          <w:tab w:val="left" w:pos="5723"/>
          <w:tab w:val="left" w:pos="7001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переводить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реплики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знакомой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лексикой</w:t>
      </w:r>
      <w:r w:rsidRPr="004D26D6">
        <w:rPr>
          <w:sz w:val="28"/>
          <w:szCs w:val="28"/>
        </w:rPr>
        <w:tab/>
        <w:t>с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башкирского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русский язык;</w:t>
      </w:r>
    </w:p>
    <w:p w:rsidR="00B36933" w:rsidRPr="004D26D6" w:rsidRDefault="00B36933" w:rsidP="00CA10E9">
      <w:pPr>
        <w:pStyle w:val="BodyText"/>
        <w:tabs>
          <w:tab w:val="left" w:pos="3169"/>
          <w:tab w:val="left" w:pos="4435"/>
          <w:tab w:val="left" w:pos="6212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воспроизводить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наизусть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произведения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детского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фольклора,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стихи и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песни;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составлять</w:t>
      </w:r>
      <w:r w:rsidRPr="004D26D6">
        <w:rPr>
          <w:spacing w:val="48"/>
          <w:sz w:val="28"/>
          <w:szCs w:val="28"/>
        </w:rPr>
        <w:t xml:space="preserve"> </w:t>
      </w:r>
      <w:r w:rsidRPr="004D26D6">
        <w:rPr>
          <w:sz w:val="28"/>
          <w:szCs w:val="28"/>
        </w:rPr>
        <w:t>небольшие</w:t>
      </w:r>
      <w:r w:rsidRPr="004D26D6">
        <w:rPr>
          <w:spacing w:val="44"/>
          <w:sz w:val="28"/>
          <w:szCs w:val="28"/>
        </w:rPr>
        <w:t xml:space="preserve"> </w:t>
      </w:r>
      <w:r w:rsidRPr="004D26D6">
        <w:rPr>
          <w:sz w:val="28"/>
          <w:szCs w:val="28"/>
        </w:rPr>
        <w:t>описания</w:t>
      </w:r>
      <w:r w:rsidRPr="004D26D6">
        <w:rPr>
          <w:spacing w:val="45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предмета,</w:t>
      </w:r>
      <w:r w:rsidRPr="004D26D6">
        <w:rPr>
          <w:spacing w:val="47"/>
          <w:sz w:val="28"/>
          <w:szCs w:val="28"/>
        </w:rPr>
        <w:t xml:space="preserve"> </w:t>
      </w:r>
      <w:r w:rsidRPr="004D26D6">
        <w:rPr>
          <w:sz w:val="28"/>
          <w:szCs w:val="28"/>
        </w:rPr>
        <w:t>картинки</w:t>
      </w:r>
      <w:r w:rsidRPr="004D26D6">
        <w:rPr>
          <w:spacing w:val="46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образцу;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отвечать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вопросы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к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тексту,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картине.</w:t>
      </w:r>
    </w:p>
    <w:p w:rsidR="00B36933" w:rsidRPr="004D26D6" w:rsidRDefault="00B36933" w:rsidP="00CA10E9">
      <w:pPr>
        <w:pStyle w:val="BodyText"/>
        <w:tabs>
          <w:tab w:val="left" w:pos="2857"/>
          <w:tab w:val="left" w:pos="3874"/>
          <w:tab w:val="left" w:pos="5140"/>
          <w:tab w:val="left" w:pos="5845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 xml:space="preserve">К концу обучения </w:t>
      </w:r>
      <w:r w:rsidRPr="004D26D6">
        <w:rPr>
          <w:b/>
          <w:sz w:val="28"/>
          <w:szCs w:val="28"/>
        </w:rPr>
        <w:t xml:space="preserve">во 2 классе </w:t>
      </w:r>
      <w:r w:rsidRPr="004D26D6">
        <w:rPr>
          <w:sz w:val="28"/>
          <w:szCs w:val="28"/>
        </w:rPr>
        <w:t>обучающийся научится: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знание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алфавита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выполнении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упражнений;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выписывать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словосочетания,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простые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предложения;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образовывать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новые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заданным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словообразовательным моделям (корень и окончания -сы, -се: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балыҡ и сы, яҙыу и сы, ҡурай и сы төҙөү и се, бейеү и се, теген и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се);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восстанавливать</w:t>
      </w:r>
      <w:r w:rsidRPr="004D26D6">
        <w:rPr>
          <w:spacing w:val="33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слово,</w:t>
      </w:r>
      <w:r w:rsidRPr="004D26D6">
        <w:rPr>
          <w:spacing w:val="34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предложение,</w:t>
      </w:r>
      <w:r w:rsidRPr="004D26D6">
        <w:rPr>
          <w:spacing w:val="32"/>
          <w:sz w:val="28"/>
          <w:szCs w:val="28"/>
        </w:rPr>
        <w:t xml:space="preserve"> </w:t>
      </w:r>
      <w:r w:rsidRPr="004D26D6">
        <w:rPr>
          <w:sz w:val="28"/>
          <w:szCs w:val="28"/>
        </w:rPr>
        <w:t>деформированный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правильно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определять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главные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члены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предложения;</w:t>
      </w:r>
    </w:p>
    <w:p w:rsidR="00B36933" w:rsidRPr="004D26D6" w:rsidRDefault="00B36933" w:rsidP="00CA10E9">
      <w:pPr>
        <w:pStyle w:val="BodyText"/>
        <w:tabs>
          <w:tab w:val="left" w:pos="1299"/>
          <w:tab w:val="left" w:pos="2815"/>
          <w:tab w:val="left" w:pos="3532"/>
          <w:tab w:val="left" w:pos="5016"/>
          <w:tab w:val="left" w:pos="5400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выбирать</w:t>
      </w:r>
      <w:r>
        <w:rPr>
          <w:sz w:val="28"/>
          <w:szCs w:val="28"/>
        </w:rPr>
        <w:t xml:space="preserve"> правильный </w:t>
      </w:r>
      <w:r w:rsidRPr="004D26D6">
        <w:rPr>
          <w:sz w:val="28"/>
          <w:szCs w:val="28"/>
        </w:rPr>
        <w:t>знак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препинания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конце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предложения;</w:t>
      </w:r>
    </w:p>
    <w:p w:rsidR="00B36933" w:rsidRPr="004D26D6" w:rsidRDefault="00B36933" w:rsidP="00CA10E9">
      <w:pPr>
        <w:pStyle w:val="BodyText"/>
        <w:tabs>
          <w:tab w:val="left" w:pos="2562"/>
          <w:tab w:val="left" w:pos="3778"/>
          <w:tab w:val="left" w:pos="5522"/>
          <w:tab w:val="left" w:pos="6033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изменять имена существительные по числам и лицам;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различать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разряды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местоимений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правильно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употреблять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определять</w:t>
      </w:r>
      <w:r w:rsidRPr="004D26D6">
        <w:rPr>
          <w:spacing w:val="32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значения</w:t>
      </w:r>
      <w:r w:rsidRPr="004D26D6">
        <w:rPr>
          <w:spacing w:val="29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32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правильно</w:t>
      </w:r>
      <w:r w:rsidRPr="004D26D6">
        <w:rPr>
          <w:spacing w:val="34"/>
          <w:sz w:val="28"/>
          <w:szCs w:val="28"/>
        </w:rPr>
        <w:t xml:space="preserve"> </w:t>
      </w:r>
      <w:r w:rsidRPr="004D26D6">
        <w:rPr>
          <w:sz w:val="28"/>
          <w:szCs w:val="28"/>
        </w:rPr>
        <w:t>употреблять</w:t>
      </w:r>
      <w:r w:rsidRPr="004D26D6">
        <w:rPr>
          <w:spacing w:val="32"/>
          <w:sz w:val="28"/>
          <w:szCs w:val="28"/>
        </w:rPr>
        <w:t xml:space="preserve"> </w:t>
      </w:r>
      <w:r w:rsidRPr="004D26D6">
        <w:rPr>
          <w:sz w:val="28"/>
          <w:szCs w:val="28"/>
        </w:rPr>
        <w:t>имена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прилагательные,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глаголы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писать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словарные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диктанты;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списывать предложения с подстановкой нужных слов;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заполнять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таблицы по образцу;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различать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понимать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слух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звуки,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звукосочетания,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башкирского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интонацию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эмоциональную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окраску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фраз;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кратко рассказывать о себе, своей семье, друге, школе;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составлять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рассказ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 картинке,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плану;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пересказывать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ключевым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словам,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плану,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выборочно;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составлять диалоги и небольшие монологи;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задавать вопросы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и отвечать на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них.</w:t>
      </w:r>
    </w:p>
    <w:p w:rsidR="00B36933" w:rsidRPr="004D26D6" w:rsidRDefault="00B36933" w:rsidP="00CA10E9">
      <w:pPr>
        <w:pStyle w:val="BodyText"/>
        <w:tabs>
          <w:tab w:val="left" w:pos="2298"/>
          <w:tab w:val="left" w:pos="4244"/>
          <w:tab w:val="left" w:pos="4683"/>
          <w:tab w:val="left" w:pos="6997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 xml:space="preserve">К концу обучения </w:t>
      </w:r>
      <w:r w:rsidRPr="004D26D6">
        <w:rPr>
          <w:b/>
          <w:sz w:val="28"/>
          <w:szCs w:val="28"/>
        </w:rPr>
        <w:t xml:space="preserve">в 3 классе </w:t>
      </w:r>
      <w:r w:rsidRPr="004D26D6">
        <w:rPr>
          <w:sz w:val="28"/>
          <w:szCs w:val="28"/>
        </w:rPr>
        <w:t>обучающийся научится: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строить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словосочетания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существительными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родительном</w:t>
      </w:r>
      <w:r w:rsidRPr="004D26D6">
        <w:rPr>
          <w:spacing w:val="-6"/>
          <w:sz w:val="28"/>
          <w:szCs w:val="28"/>
        </w:rPr>
        <w:t xml:space="preserve"> </w:t>
      </w:r>
      <w:r w:rsidRPr="004D26D6">
        <w:rPr>
          <w:sz w:val="28"/>
          <w:szCs w:val="28"/>
        </w:rPr>
        <w:t>падеже;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различать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синонимы,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антонимы,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омонимы;</w:t>
      </w:r>
    </w:p>
    <w:p w:rsidR="00B36933" w:rsidRPr="004D26D6" w:rsidRDefault="00B36933" w:rsidP="00CA10E9">
      <w:pPr>
        <w:pStyle w:val="BodyText"/>
        <w:tabs>
          <w:tab w:val="left" w:pos="2365"/>
          <w:tab w:val="left" w:pos="4036"/>
          <w:tab w:val="left" w:pos="5638"/>
          <w:tab w:val="left" w:pos="6008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находить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необходимую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различных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словарях;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понимать прямое и переносное значение слов;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изменять местоимения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падежам;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определять</w:t>
      </w:r>
      <w:r w:rsidRPr="004D26D6">
        <w:rPr>
          <w:spacing w:val="38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различия</w:t>
      </w:r>
      <w:r w:rsidRPr="004D26D6">
        <w:rPr>
          <w:spacing w:val="35"/>
          <w:sz w:val="28"/>
          <w:szCs w:val="28"/>
        </w:rPr>
        <w:t xml:space="preserve"> </w:t>
      </w:r>
      <w:r w:rsidRPr="004D26D6">
        <w:rPr>
          <w:sz w:val="28"/>
          <w:szCs w:val="28"/>
        </w:rPr>
        <w:t>имён</w:t>
      </w:r>
      <w:r w:rsidRPr="004D26D6">
        <w:rPr>
          <w:spacing w:val="39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прилагательных</w:t>
      </w:r>
      <w:r w:rsidRPr="004D26D6">
        <w:rPr>
          <w:spacing w:val="39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38"/>
          <w:sz w:val="28"/>
          <w:szCs w:val="28"/>
        </w:rPr>
        <w:t xml:space="preserve"> </w:t>
      </w:r>
      <w:r w:rsidRPr="004D26D6">
        <w:rPr>
          <w:sz w:val="28"/>
          <w:szCs w:val="28"/>
        </w:rPr>
        <w:t>русском</w:t>
      </w:r>
      <w:r w:rsidRPr="004D26D6">
        <w:rPr>
          <w:spacing w:val="36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башкирском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языках;</w:t>
      </w:r>
    </w:p>
    <w:p w:rsidR="00B36933" w:rsidRPr="004D26D6" w:rsidRDefault="00B36933" w:rsidP="00CA10E9">
      <w:pPr>
        <w:pStyle w:val="BodyText"/>
        <w:tabs>
          <w:tab w:val="left" w:pos="2583"/>
          <w:tab w:val="left" w:pos="4186"/>
          <w:tab w:val="left" w:pos="4637"/>
          <w:tab w:val="left" w:pos="5447"/>
          <w:tab w:val="left" w:pos="6592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правильно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употреблять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степени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имён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прилагательных;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изменять</w:t>
      </w:r>
      <w:r w:rsidRPr="004D26D6">
        <w:rPr>
          <w:spacing w:val="35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глаголы</w:t>
      </w:r>
      <w:r w:rsidRPr="004D26D6">
        <w:rPr>
          <w:spacing w:val="34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34"/>
          <w:sz w:val="28"/>
          <w:szCs w:val="28"/>
        </w:rPr>
        <w:t xml:space="preserve"> </w:t>
      </w:r>
      <w:r w:rsidRPr="004D26D6">
        <w:rPr>
          <w:sz w:val="28"/>
          <w:szCs w:val="28"/>
        </w:rPr>
        <w:t>временам</w:t>
      </w:r>
      <w:r w:rsidRPr="004D26D6">
        <w:rPr>
          <w:spacing w:val="36"/>
          <w:sz w:val="28"/>
          <w:szCs w:val="28"/>
        </w:rPr>
        <w:t xml:space="preserve"> </w:t>
      </w:r>
      <w:r w:rsidRPr="004D26D6">
        <w:rPr>
          <w:sz w:val="28"/>
          <w:szCs w:val="28"/>
        </w:rPr>
        <w:t>(настоящее,</w:t>
      </w:r>
      <w:r w:rsidRPr="004D26D6">
        <w:rPr>
          <w:spacing w:val="35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прошедшее,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будущее);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определять</w:t>
      </w:r>
      <w:r w:rsidRPr="004D26D6">
        <w:rPr>
          <w:spacing w:val="12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значения</w:t>
      </w:r>
      <w:r w:rsidRPr="004D26D6">
        <w:rPr>
          <w:spacing w:val="9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3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правильно</w:t>
      </w:r>
      <w:r w:rsidRPr="004D26D6">
        <w:rPr>
          <w:spacing w:val="14"/>
          <w:sz w:val="28"/>
          <w:szCs w:val="28"/>
        </w:rPr>
        <w:t xml:space="preserve"> </w:t>
      </w:r>
      <w:r w:rsidRPr="004D26D6">
        <w:rPr>
          <w:sz w:val="28"/>
          <w:szCs w:val="28"/>
        </w:rPr>
        <w:t>употреблять</w:t>
      </w:r>
      <w:r w:rsidRPr="004D26D6">
        <w:rPr>
          <w:spacing w:val="13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количественные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числительные;</w:t>
      </w:r>
    </w:p>
    <w:p w:rsidR="00B36933" w:rsidRPr="004D26D6" w:rsidRDefault="00B36933" w:rsidP="00CA10E9">
      <w:pPr>
        <w:pStyle w:val="BodyText"/>
        <w:tabs>
          <w:tab w:val="left" w:pos="2598"/>
          <w:tab w:val="left" w:pos="3848"/>
          <w:tab w:val="left" w:pos="4395"/>
          <w:tab w:val="left" w:pos="6467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различать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главные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второстепенные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предложения;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заполнять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анкеты</w:t>
      </w:r>
      <w:r w:rsidRPr="004D26D6">
        <w:rPr>
          <w:spacing w:val="-5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прослушанному</w:t>
      </w:r>
      <w:r w:rsidRPr="004D26D6">
        <w:rPr>
          <w:spacing w:val="-6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тексту;</w:t>
      </w:r>
    </w:p>
    <w:p w:rsidR="00B36933" w:rsidRPr="004D26D6" w:rsidRDefault="00B36933" w:rsidP="00CA10E9">
      <w:pPr>
        <w:pStyle w:val="BodyText"/>
        <w:tabs>
          <w:tab w:val="left" w:pos="2365"/>
          <w:tab w:val="left" w:pos="3274"/>
          <w:tab w:val="left" w:pos="3713"/>
          <w:tab w:val="left" w:pos="4292"/>
          <w:tab w:val="left" w:pos="5885"/>
          <w:tab w:val="left" w:pos="6981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понимать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диалог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3–6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предложений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(реплик)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продолжать его;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дополнять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предложения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прослушанному</w:t>
      </w:r>
      <w:r w:rsidRPr="004D26D6">
        <w:rPr>
          <w:spacing w:val="-7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тексту;</w:t>
      </w:r>
    </w:p>
    <w:p w:rsidR="00B36933" w:rsidRPr="004D26D6" w:rsidRDefault="00B36933" w:rsidP="00CA10E9">
      <w:pPr>
        <w:pStyle w:val="BodyText"/>
        <w:tabs>
          <w:tab w:val="left" w:pos="1948"/>
          <w:tab w:val="left" w:pos="2865"/>
          <w:tab w:val="left" w:pos="4735"/>
          <w:tab w:val="left" w:pos="5965"/>
          <w:tab w:val="left" w:pos="6315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вести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диалог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побудительного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характера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строить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монологические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высказывания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 пройденной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теме;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выразительно</w:t>
      </w:r>
      <w:r w:rsidRPr="004D26D6">
        <w:rPr>
          <w:spacing w:val="49"/>
          <w:sz w:val="28"/>
          <w:szCs w:val="28"/>
        </w:rPr>
        <w:t xml:space="preserve"> </w:t>
      </w:r>
      <w:r w:rsidRPr="004D26D6">
        <w:rPr>
          <w:sz w:val="28"/>
          <w:szCs w:val="28"/>
        </w:rPr>
        <w:t>читать</w:t>
      </w:r>
      <w:r w:rsidRPr="004D26D6">
        <w:rPr>
          <w:spacing w:val="48"/>
          <w:sz w:val="28"/>
          <w:szCs w:val="28"/>
        </w:rPr>
        <w:t xml:space="preserve"> </w:t>
      </w:r>
      <w:r w:rsidRPr="004D26D6">
        <w:rPr>
          <w:sz w:val="28"/>
          <w:szCs w:val="28"/>
        </w:rPr>
        <w:t>небольшие</w:t>
      </w:r>
      <w:r w:rsidRPr="004D26D6">
        <w:rPr>
          <w:spacing w:val="49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тексты</w:t>
      </w:r>
      <w:r w:rsidRPr="004D26D6">
        <w:rPr>
          <w:spacing w:val="47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51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понимать</w:t>
      </w:r>
      <w:r w:rsidRPr="004D26D6">
        <w:rPr>
          <w:spacing w:val="48"/>
          <w:sz w:val="28"/>
          <w:szCs w:val="28"/>
        </w:rPr>
        <w:t xml:space="preserve"> </w:t>
      </w:r>
      <w:r w:rsidRPr="004D26D6">
        <w:rPr>
          <w:sz w:val="28"/>
          <w:szCs w:val="28"/>
        </w:rPr>
        <w:t>их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содержание;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пересказывать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вопросам;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переводить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предложенные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предложения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знакомой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лексикой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башкирского языка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русский;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работать</w:t>
      </w:r>
      <w:r w:rsidRPr="004D26D6">
        <w:rPr>
          <w:spacing w:val="23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20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текстом:</w:t>
      </w:r>
      <w:r w:rsidRPr="004D26D6">
        <w:rPr>
          <w:spacing w:val="22"/>
          <w:sz w:val="28"/>
          <w:szCs w:val="28"/>
        </w:rPr>
        <w:t xml:space="preserve"> </w:t>
      </w:r>
      <w:r w:rsidRPr="004D26D6">
        <w:rPr>
          <w:sz w:val="28"/>
          <w:szCs w:val="28"/>
        </w:rPr>
        <w:t>озаглавливать,</w:t>
      </w:r>
      <w:r w:rsidRPr="004D26D6">
        <w:rPr>
          <w:spacing w:val="21"/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составлять</w:t>
      </w:r>
      <w:r w:rsidRPr="004D26D6">
        <w:rPr>
          <w:spacing w:val="20"/>
          <w:sz w:val="28"/>
          <w:szCs w:val="28"/>
        </w:rPr>
        <w:t xml:space="preserve"> </w:t>
      </w:r>
      <w:r w:rsidRPr="004D26D6">
        <w:rPr>
          <w:sz w:val="28"/>
          <w:szCs w:val="28"/>
        </w:rPr>
        <w:t>план</w:t>
      </w:r>
      <w:r w:rsidRPr="004D26D6">
        <w:rPr>
          <w:spacing w:val="20"/>
          <w:sz w:val="28"/>
          <w:szCs w:val="28"/>
        </w:rPr>
        <w:t xml:space="preserve"> </w:t>
      </w:r>
      <w:r w:rsidRPr="004D26D6">
        <w:rPr>
          <w:sz w:val="28"/>
          <w:szCs w:val="28"/>
        </w:rPr>
        <w:t>к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предложенным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текстам;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писать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короткое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письмо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другу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(в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рамках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изученной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тематики).</w:t>
      </w:r>
    </w:p>
    <w:p w:rsidR="00B36933" w:rsidRPr="004D26D6" w:rsidRDefault="00B36933" w:rsidP="00CA10E9">
      <w:pPr>
        <w:pStyle w:val="BodyText"/>
        <w:tabs>
          <w:tab w:val="left" w:pos="2380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 xml:space="preserve">К концу обучения </w:t>
      </w:r>
      <w:r w:rsidRPr="004D26D6">
        <w:rPr>
          <w:b/>
          <w:sz w:val="28"/>
          <w:szCs w:val="28"/>
        </w:rPr>
        <w:t xml:space="preserve">в 4 классе </w:t>
      </w:r>
      <w:r w:rsidRPr="004D26D6">
        <w:rPr>
          <w:sz w:val="28"/>
          <w:szCs w:val="28"/>
        </w:rPr>
        <w:t>обучающийся научится: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различать</w:t>
      </w:r>
      <w:r>
        <w:rPr>
          <w:sz w:val="28"/>
          <w:szCs w:val="28"/>
        </w:rPr>
        <w:t xml:space="preserve"> н</w:t>
      </w:r>
      <w:r w:rsidRPr="004D26D6">
        <w:rPr>
          <w:sz w:val="28"/>
          <w:szCs w:val="28"/>
        </w:rPr>
        <w:t>адежные</w:t>
      </w:r>
      <w:r w:rsidRPr="004D26D6">
        <w:rPr>
          <w:spacing w:val="16"/>
          <w:sz w:val="28"/>
          <w:szCs w:val="28"/>
        </w:rPr>
        <w:t xml:space="preserve"> </w:t>
      </w:r>
      <w:r w:rsidRPr="004D26D6">
        <w:rPr>
          <w:sz w:val="28"/>
          <w:szCs w:val="28"/>
        </w:rPr>
        <w:t>формы</w:t>
      </w:r>
      <w:r w:rsidRPr="004D26D6">
        <w:rPr>
          <w:spacing w:val="17"/>
          <w:sz w:val="28"/>
          <w:szCs w:val="28"/>
        </w:rPr>
        <w:t xml:space="preserve"> </w:t>
      </w:r>
      <w:r w:rsidRPr="004D26D6">
        <w:rPr>
          <w:sz w:val="28"/>
          <w:szCs w:val="28"/>
        </w:rPr>
        <w:t>имён</w:t>
      </w:r>
      <w:r w:rsidRPr="004D26D6">
        <w:rPr>
          <w:spacing w:val="18"/>
          <w:sz w:val="28"/>
          <w:szCs w:val="28"/>
        </w:rPr>
        <w:t xml:space="preserve"> </w:t>
      </w:r>
      <w:r w:rsidRPr="004D26D6">
        <w:rPr>
          <w:sz w:val="28"/>
          <w:szCs w:val="28"/>
        </w:rPr>
        <w:t>существительных,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аффиксы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принадлежности;</w:t>
      </w:r>
    </w:p>
    <w:p w:rsidR="00B36933" w:rsidRPr="004D26D6" w:rsidRDefault="00B36933" w:rsidP="00CA10E9">
      <w:pPr>
        <w:pStyle w:val="BodyText"/>
        <w:tabs>
          <w:tab w:val="left" w:pos="2385"/>
          <w:tab w:val="left" w:pos="3865"/>
          <w:tab w:val="left" w:pos="5608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различать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порядковые,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собирательные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числительные,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использовать их</w:t>
      </w:r>
      <w:r w:rsidRPr="004D26D6">
        <w:rPr>
          <w:spacing w:val="2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речи;</w:t>
      </w:r>
    </w:p>
    <w:p w:rsidR="00B36933" w:rsidRPr="004D26D6" w:rsidRDefault="00B36933" w:rsidP="00CA10E9">
      <w:pPr>
        <w:pStyle w:val="BodyText"/>
        <w:tabs>
          <w:tab w:val="left" w:pos="2531"/>
          <w:tab w:val="left" w:pos="3726"/>
          <w:tab w:val="left" w:pos="4205"/>
          <w:tab w:val="left" w:pos="5606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различать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простые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составные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числительные,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использовать их</w:t>
      </w:r>
      <w:r w:rsidRPr="004D26D6">
        <w:rPr>
          <w:spacing w:val="2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отличать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наречия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от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имён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прилагательных;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различать</w:t>
      </w:r>
      <w:r w:rsidRPr="004D26D6">
        <w:rPr>
          <w:spacing w:val="18"/>
          <w:sz w:val="28"/>
          <w:szCs w:val="28"/>
        </w:rPr>
        <w:t xml:space="preserve"> </w:t>
      </w:r>
      <w:r w:rsidRPr="004D26D6">
        <w:rPr>
          <w:sz w:val="28"/>
          <w:szCs w:val="28"/>
        </w:rPr>
        <w:t>временные</w:t>
      </w:r>
      <w:r w:rsidRPr="004D26D6">
        <w:rPr>
          <w:spacing w:val="16"/>
          <w:sz w:val="28"/>
          <w:szCs w:val="28"/>
        </w:rPr>
        <w:t xml:space="preserve"> </w:t>
      </w:r>
      <w:r w:rsidRPr="004D26D6">
        <w:rPr>
          <w:sz w:val="28"/>
          <w:szCs w:val="28"/>
        </w:rPr>
        <w:t>формы</w:t>
      </w:r>
      <w:r w:rsidRPr="004D26D6">
        <w:rPr>
          <w:spacing w:val="17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глаголов,</w:t>
      </w:r>
      <w:r w:rsidRPr="004D26D6">
        <w:rPr>
          <w:spacing w:val="17"/>
          <w:sz w:val="28"/>
          <w:szCs w:val="28"/>
        </w:rPr>
        <w:t xml:space="preserve"> </w:t>
      </w:r>
      <w:r w:rsidRPr="004D26D6">
        <w:rPr>
          <w:sz w:val="28"/>
          <w:szCs w:val="28"/>
        </w:rPr>
        <w:t>определять</w:t>
      </w:r>
      <w:r w:rsidRPr="004D26D6">
        <w:rPr>
          <w:spacing w:val="19"/>
          <w:sz w:val="28"/>
          <w:szCs w:val="28"/>
        </w:rPr>
        <w:t xml:space="preserve"> </w:t>
      </w:r>
      <w:r w:rsidRPr="004D26D6">
        <w:rPr>
          <w:sz w:val="28"/>
          <w:szCs w:val="28"/>
        </w:rPr>
        <w:t>место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глаголов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предложениях;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использовать</w:t>
      </w:r>
      <w:r w:rsidRPr="004D26D6">
        <w:rPr>
          <w:spacing w:val="11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10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</w:t>
      </w:r>
      <w:r w:rsidRPr="004D26D6">
        <w:rPr>
          <w:spacing w:val="11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14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при</w:t>
      </w:r>
      <w:r w:rsidRPr="004D26D6">
        <w:rPr>
          <w:spacing w:val="10"/>
          <w:sz w:val="28"/>
          <w:szCs w:val="28"/>
        </w:rPr>
        <w:t xml:space="preserve"> </w:t>
      </w:r>
      <w:r w:rsidRPr="004D26D6">
        <w:rPr>
          <w:sz w:val="28"/>
          <w:szCs w:val="28"/>
        </w:rPr>
        <w:t>письме</w:t>
      </w:r>
      <w:r w:rsidRPr="004D26D6">
        <w:rPr>
          <w:spacing w:val="9"/>
          <w:sz w:val="28"/>
          <w:szCs w:val="28"/>
        </w:rPr>
        <w:t xml:space="preserve"> </w:t>
      </w:r>
      <w:r w:rsidRPr="004D26D6">
        <w:rPr>
          <w:sz w:val="28"/>
          <w:szCs w:val="28"/>
        </w:rPr>
        <w:t>отрицательную</w:t>
      </w:r>
      <w:r w:rsidRPr="004D26D6">
        <w:rPr>
          <w:spacing w:val="13"/>
          <w:sz w:val="28"/>
          <w:szCs w:val="28"/>
        </w:rPr>
        <w:t xml:space="preserve"> </w:t>
      </w:r>
      <w:r w:rsidRPr="004D26D6">
        <w:rPr>
          <w:sz w:val="28"/>
          <w:szCs w:val="28"/>
        </w:rPr>
        <w:t>форму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глаголов;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составлять предложения по заданной схеме;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писать небольшие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диктанты;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поддерживать</w:t>
      </w:r>
      <w:r w:rsidRPr="004D26D6">
        <w:rPr>
          <w:spacing w:val="10"/>
          <w:sz w:val="28"/>
          <w:szCs w:val="28"/>
        </w:rPr>
        <w:t xml:space="preserve"> </w:t>
      </w:r>
      <w:r w:rsidRPr="004D26D6">
        <w:rPr>
          <w:sz w:val="28"/>
          <w:szCs w:val="28"/>
        </w:rPr>
        <w:t>диалог,</w:t>
      </w:r>
      <w:r w:rsidRPr="004D26D6">
        <w:rPr>
          <w:spacing w:val="7"/>
          <w:sz w:val="28"/>
          <w:szCs w:val="28"/>
        </w:rPr>
        <w:t xml:space="preserve"> </w:t>
      </w:r>
      <w:r w:rsidRPr="004D26D6">
        <w:rPr>
          <w:sz w:val="28"/>
          <w:szCs w:val="28"/>
        </w:rPr>
        <w:t>переспрашивать,</w:t>
      </w:r>
      <w:r w:rsidRPr="004D26D6">
        <w:rPr>
          <w:spacing w:val="9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использовать</w:t>
      </w:r>
      <w:r w:rsidRPr="004D26D6">
        <w:rPr>
          <w:spacing w:val="8"/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речи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выученные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и формы слов;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отвечать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на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изученные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вопросы;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бегло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читать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соблюдением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правил</w:t>
      </w:r>
      <w:r w:rsidRPr="004D26D6">
        <w:rPr>
          <w:spacing w:val="-3"/>
          <w:sz w:val="28"/>
          <w:szCs w:val="28"/>
        </w:rPr>
        <w:t xml:space="preserve"> </w:t>
      </w:r>
      <w:r w:rsidRPr="004D26D6">
        <w:rPr>
          <w:sz w:val="28"/>
          <w:szCs w:val="28"/>
        </w:rPr>
        <w:t>орфоэпии;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определять</w:t>
      </w:r>
      <w:r w:rsidRPr="004D26D6">
        <w:rPr>
          <w:spacing w:val="22"/>
          <w:sz w:val="28"/>
          <w:szCs w:val="28"/>
        </w:rPr>
        <w:t xml:space="preserve"> </w:t>
      </w:r>
      <w:r w:rsidRPr="004D26D6">
        <w:rPr>
          <w:sz w:val="28"/>
          <w:szCs w:val="28"/>
        </w:rPr>
        <w:t>значение</w:t>
      </w:r>
      <w:r w:rsidRPr="004D26D6">
        <w:rPr>
          <w:spacing w:val="20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</w:t>
      </w:r>
      <w:r w:rsidRPr="004D26D6">
        <w:rPr>
          <w:spacing w:val="20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21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тексту</w:t>
      </w:r>
      <w:r w:rsidRPr="004D26D6">
        <w:rPr>
          <w:spacing w:val="16"/>
          <w:sz w:val="28"/>
          <w:szCs w:val="28"/>
        </w:rPr>
        <w:t xml:space="preserve"> </w:t>
      </w:r>
      <w:r w:rsidRPr="004D26D6">
        <w:rPr>
          <w:sz w:val="28"/>
          <w:szCs w:val="28"/>
        </w:rPr>
        <w:t>или</w:t>
      </w:r>
      <w:r w:rsidRPr="004D26D6">
        <w:rPr>
          <w:spacing w:val="22"/>
          <w:sz w:val="28"/>
          <w:szCs w:val="28"/>
        </w:rPr>
        <w:t xml:space="preserve"> </w:t>
      </w:r>
      <w:r w:rsidRPr="004D26D6">
        <w:rPr>
          <w:sz w:val="28"/>
          <w:szCs w:val="28"/>
        </w:rPr>
        <w:t>уточнять</w:t>
      </w:r>
      <w:r w:rsidRPr="004D26D6">
        <w:rPr>
          <w:spacing w:val="22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помощью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словаря, Интернета и другие;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pacing w:val="-1"/>
          <w:sz w:val="28"/>
          <w:szCs w:val="28"/>
        </w:rPr>
      </w:pPr>
      <w:r w:rsidRPr="004D26D6">
        <w:rPr>
          <w:sz w:val="28"/>
          <w:szCs w:val="28"/>
        </w:rPr>
        <w:t>составлять</w:t>
      </w:r>
      <w:r w:rsidRPr="004D26D6">
        <w:rPr>
          <w:spacing w:val="57"/>
          <w:sz w:val="28"/>
          <w:szCs w:val="28"/>
        </w:rPr>
        <w:t xml:space="preserve"> </w:t>
      </w:r>
      <w:r w:rsidRPr="004D26D6">
        <w:rPr>
          <w:sz w:val="28"/>
          <w:szCs w:val="28"/>
        </w:rPr>
        <w:t>небольшие</w:t>
      </w:r>
      <w:r w:rsidRPr="004D26D6">
        <w:rPr>
          <w:spacing w:val="54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тексты</w:t>
      </w:r>
      <w:r w:rsidRPr="004D26D6">
        <w:rPr>
          <w:spacing w:val="57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 w:rsidRPr="004D26D6">
        <w:rPr>
          <w:spacing w:val="55"/>
          <w:sz w:val="28"/>
          <w:szCs w:val="28"/>
        </w:rPr>
        <w:t xml:space="preserve"> </w:t>
      </w:r>
      <w:r w:rsidRPr="004D26D6">
        <w:rPr>
          <w:sz w:val="28"/>
          <w:szCs w:val="28"/>
        </w:rPr>
        <w:t>монологи</w:t>
      </w:r>
      <w:r w:rsidRPr="004D26D6">
        <w:rPr>
          <w:spacing w:val="56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57"/>
          <w:sz w:val="28"/>
          <w:szCs w:val="28"/>
        </w:rPr>
        <w:t xml:space="preserve"> </w:t>
      </w:r>
      <w:r w:rsidRPr="004D26D6">
        <w:rPr>
          <w:sz w:val="28"/>
          <w:szCs w:val="28"/>
        </w:rPr>
        <w:t>заданной</w:t>
      </w:r>
      <w:r w:rsidRPr="004D26D6">
        <w:rPr>
          <w:spacing w:val="-1"/>
          <w:sz w:val="28"/>
          <w:szCs w:val="28"/>
        </w:rPr>
        <w:t xml:space="preserve"> теме; 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писать</w:t>
      </w:r>
      <w:r w:rsidRPr="004D26D6">
        <w:rPr>
          <w:spacing w:val="89"/>
          <w:sz w:val="28"/>
          <w:szCs w:val="28"/>
        </w:rPr>
        <w:t xml:space="preserve"> </w:t>
      </w:r>
      <w:r w:rsidRPr="004D26D6">
        <w:rPr>
          <w:sz w:val="28"/>
          <w:szCs w:val="28"/>
        </w:rPr>
        <w:t>короткие</w:t>
      </w:r>
      <w:r w:rsidRPr="004D26D6">
        <w:rPr>
          <w:spacing w:val="89"/>
          <w:sz w:val="28"/>
          <w:szCs w:val="28"/>
        </w:rPr>
        <w:t xml:space="preserve"> </w:t>
      </w:r>
      <w:r w:rsidRPr="004D26D6">
        <w:rPr>
          <w:sz w:val="28"/>
          <w:szCs w:val="28"/>
        </w:rPr>
        <w:t>рассказы</w:t>
      </w:r>
      <w:r w:rsidRPr="004D26D6">
        <w:rPr>
          <w:spacing w:val="90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89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использованием</w:t>
      </w:r>
      <w:r w:rsidRPr="004D26D6">
        <w:rPr>
          <w:spacing w:val="89"/>
          <w:sz w:val="28"/>
          <w:szCs w:val="28"/>
        </w:rPr>
        <w:t xml:space="preserve"> </w:t>
      </w:r>
      <w:r w:rsidRPr="004D26D6">
        <w:rPr>
          <w:sz w:val="28"/>
          <w:szCs w:val="28"/>
        </w:rPr>
        <w:t>плана</w:t>
      </w:r>
      <w:r w:rsidRPr="004D26D6">
        <w:rPr>
          <w:spacing w:val="90"/>
          <w:sz w:val="28"/>
          <w:szCs w:val="28"/>
        </w:rPr>
        <w:t xml:space="preserve"> </w:t>
      </w:r>
      <w:r w:rsidRPr="004D26D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ключевых слов;</w:t>
      </w:r>
    </w:p>
    <w:p w:rsidR="00B36933" w:rsidRPr="004D26D6" w:rsidRDefault="00B36933" w:rsidP="00CA10E9">
      <w:pPr>
        <w:pStyle w:val="BodyText"/>
        <w:tabs>
          <w:tab w:val="left" w:pos="2742"/>
          <w:tab w:val="left" w:pos="3632"/>
          <w:tab w:val="left" w:pos="4745"/>
          <w:tab w:val="left" w:pos="5728"/>
          <w:tab w:val="left" w:pos="6052"/>
        </w:tabs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нормы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речевого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этикета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D26D6">
        <w:rPr>
          <w:sz w:val="28"/>
          <w:szCs w:val="28"/>
        </w:rPr>
        <w:t>ситуациях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учебного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и бытового общения;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составлять</w:t>
      </w:r>
      <w:r w:rsidRPr="004D26D6">
        <w:rPr>
          <w:spacing w:val="43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</w:t>
      </w:r>
      <w:r w:rsidRPr="004D26D6">
        <w:rPr>
          <w:spacing w:val="42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42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использованием</w:t>
      </w:r>
      <w:r w:rsidRPr="004D26D6">
        <w:rPr>
          <w:spacing w:val="41"/>
          <w:sz w:val="28"/>
          <w:szCs w:val="28"/>
        </w:rPr>
        <w:t xml:space="preserve"> </w:t>
      </w:r>
      <w:r w:rsidRPr="004D26D6">
        <w:rPr>
          <w:sz w:val="28"/>
          <w:szCs w:val="28"/>
        </w:rPr>
        <w:t>русско-башкирского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словаря</w:t>
      </w:r>
      <w:r w:rsidRPr="004D26D6">
        <w:rPr>
          <w:spacing w:val="-1"/>
          <w:sz w:val="28"/>
          <w:szCs w:val="28"/>
        </w:rPr>
        <w:t xml:space="preserve"> </w:t>
      </w:r>
      <w:r w:rsidRPr="004D26D6">
        <w:rPr>
          <w:sz w:val="28"/>
          <w:szCs w:val="28"/>
        </w:rPr>
        <w:t>о своих</w:t>
      </w:r>
      <w:r w:rsidRPr="004D26D6">
        <w:rPr>
          <w:spacing w:val="2"/>
          <w:sz w:val="28"/>
          <w:szCs w:val="28"/>
        </w:rPr>
        <w:t xml:space="preserve"> </w:t>
      </w:r>
      <w:r w:rsidRPr="004D26D6">
        <w:rPr>
          <w:sz w:val="28"/>
          <w:szCs w:val="28"/>
        </w:rPr>
        <w:t>домашних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обязательствах;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составлять</w:t>
      </w:r>
      <w:r w:rsidRPr="004D26D6">
        <w:rPr>
          <w:spacing w:val="20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тексты</w:t>
      </w:r>
      <w:r w:rsidRPr="004D26D6">
        <w:rPr>
          <w:spacing w:val="20"/>
          <w:sz w:val="28"/>
          <w:szCs w:val="28"/>
        </w:rPr>
        <w:t xml:space="preserve"> </w:t>
      </w:r>
      <w:r w:rsidRPr="004D26D6">
        <w:rPr>
          <w:sz w:val="28"/>
          <w:szCs w:val="28"/>
        </w:rPr>
        <w:t>по</w:t>
      </w:r>
      <w:r w:rsidRPr="004D26D6">
        <w:rPr>
          <w:spacing w:val="20"/>
          <w:sz w:val="28"/>
          <w:szCs w:val="28"/>
        </w:rPr>
        <w:t xml:space="preserve"> </w:t>
      </w:r>
      <w:r w:rsidRPr="004D26D6">
        <w:rPr>
          <w:sz w:val="28"/>
          <w:szCs w:val="28"/>
        </w:rPr>
        <w:t>теме</w:t>
      </w:r>
      <w:r w:rsidRPr="004D26D6">
        <w:rPr>
          <w:spacing w:val="20"/>
          <w:sz w:val="28"/>
          <w:szCs w:val="28"/>
        </w:rPr>
        <w:t xml:space="preserve"> </w:t>
      </w:r>
      <w:r w:rsidRPr="004D26D6">
        <w:rPr>
          <w:sz w:val="28"/>
          <w:szCs w:val="28"/>
        </w:rPr>
        <w:t>с</w:t>
      </w:r>
      <w:r w:rsidRPr="004D26D6">
        <w:rPr>
          <w:spacing w:val="19"/>
          <w:sz w:val="28"/>
          <w:szCs w:val="28"/>
        </w:rPr>
        <w:t xml:space="preserve"> </w:t>
      </w:r>
      <w:r w:rsidRPr="004D26D6">
        <w:rPr>
          <w:sz w:val="28"/>
          <w:szCs w:val="28"/>
        </w:rPr>
        <w:t>использованием</w:t>
      </w:r>
      <w:r w:rsidRPr="004D26D6">
        <w:rPr>
          <w:spacing w:val="17"/>
          <w:sz w:val="28"/>
          <w:szCs w:val="28"/>
        </w:rPr>
        <w:t xml:space="preserve"> </w:t>
      </w:r>
      <w:r w:rsidRPr="004D26D6">
        <w:rPr>
          <w:sz w:val="28"/>
          <w:szCs w:val="28"/>
        </w:rPr>
        <w:t>выученных</w:t>
      </w:r>
      <w:r w:rsidRPr="004D26D6">
        <w:rPr>
          <w:spacing w:val="-57"/>
          <w:sz w:val="28"/>
          <w:szCs w:val="28"/>
        </w:rPr>
        <w:t xml:space="preserve"> </w:t>
      </w:r>
      <w:r w:rsidRPr="004D26D6">
        <w:rPr>
          <w:sz w:val="28"/>
          <w:szCs w:val="28"/>
        </w:rPr>
        <w:t>слов,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изученных</w:t>
      </w:r>
      <w:r w:rsidRPr="004D26D6">
        <w:rPr>
          <w:spacing w:val="1"/>
          <w:sz w:val="28"/>
          <w:szCs w:val="28"/>
        </w:rPr>
        <w:t xml:space="preserve"> </w:t>
      </w:r>
      <w:r w:rsidRPr="004D26D6">
        <w:rPr>
          <w:sz w:val="28"/>
          <w:szCs w:val="28"/>
        </w:rPr>
        <w:t>частей речи.</w:t>
      </w:r>
    </w:p>
    <w:p w:rsidR="00B36933" w:rsidRPr="004D26D6" w:rsidRDefault="00B36933" w:rsidP="00CA10E9">
      <w:pPr>
        <w:pStyle w:val="BodyText"/>
        <w:spacing w:line="264" w:lineRule="auto"/>
        <w:ind w:left="0" w:firstLine="601"/>
        <w:rPr>
          <w:sz w:val="28"/>
          <w:szCs w:val="28"/>
        </w:rPr>
      </w:pPr>
      <w:r w:rsidRPr="004D26D6">
        <w:rPr>
          <w:sz w:val="28"/>
          <w:szCs w:val="28"/>
        </w:rPr>
        <w:t>использовать</w:t>
      </w:r>
      <w:r w:rsidRPr="004D26D6">
        <w:rPr>
          <w:spacing w:val="-4"/>
          <w:sz w:val="28"/>
          <w:szCs w:val="28"/>
        </w:rPr>
        <w:t xml:space="preserve"> </w:t>
      </w:r>
      <w:r w:rsidRPr="004D26D6">
        <w:rPr>
          <w:sz w:val="28"/>
          <w:szCs w:val="28"/>
        </w:rPr>
        <w:t>языковую</w:t>
      </w:r>
      <w:r w:rsidRPr="004D26D6">
        <w:rPr>
          <w:spacing w:val="-2"/>
          <w:sz w:val="28"/>
          <w:szCs w:val="28"/>
        </w:rPr>
        <w:t xml:space="preserve"> </w:t>
      </w:r>
      <w:r w:rsidRPr="004D26D6">
        <w:rPr>
          <w:sz w:val="28"/>
          <w:szCs w:val="28"/>
        </w:rPr>
        <w:t>догадку.</w:t>
      </w:r>
    </w:p>
    <w:p w:rsidR="00B36933" w:rsidRDefault="00B36933"/>
    <w:sectPr w:rsidR="00B36933" w:rsidSect="00910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等?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? Light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D023A"/>
    <w:multiLevelType w:val="multilevel"/>
    <w:tmpl w:val="59661282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678F2B2F"/>
    <w:multiLevelType w:val="hybridMultilevel"/>
    <w:tmpl w:val="8C4EF0E4"/>
    <w:lvl w:ilvl="0" w:tplc="3DFC6510">
      <w:start w:val="1"/>
      <w:numFmt w:val="decimal"/>
      <w:lvlText w:val="%1)"/>
      <w:lvlJc w:val="left"/>
      <w:pPr>
        <w:ind w:left="720" w:hanging="2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3DC2196">
      <w:start w:val="1"/>
      <w:numFmt w:val="decimal"/>
      <w:lvlText w:val="%2)"/>
      <w:lvlJc w:val="left"/>
      <w:pPr>
        <w:ind w:left="1428" w:hanging="2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09CE66CA">
      <w:numFmt w:val="bullet"/>
      <w:lvlText w:val="•"/>
      <w:lvlJc w:val="left"/>
      <w:pPr>
        <w:ind w:left="2119" w:hanging="260"/>
      </w:pPr>
      <w:rPr>
        <w:rFonts w:hint="default"/>
      </w:rPr>
    </w:lvl>
    <w:lvl w:ilvl="3" w:tplc="B5B2F89A">
      <w:numFmt w:val="bullet"/>
      <w:lvlText w:val="•"/>
      <w:lvlJc w:val="left"/>
      <w:pPr>
        <w:ind w:left="2818" w:hanging="260"/>
      </w:pPr>
      <w:rPr>
        <w:rFonts w:hint="default"/>
      </w:rPr>
    </w:lvl>
    <w:lvl w:ilvl="4" w:tplc="E24C31E0">
      <w:numFmt w:val="bullet"/>
      <w:lvlText w:val="•"/>
      <w:lvlJc w:val="left"/>
      <w:pPr>
        <w:ind w:left="3517" w:hanging="260"/>
      </w:pPr>
      <w:rPr>
        <w:rFonts w:hint="default"/>
      </w:rPr>
    </w:lvl>
    <w:lvl w:ilvl="5" w:tplc="DE343564">
      <w:numFmt w:val="bullet"/>
      <w:lvlText w:val="•"/>
      <w:lvlJc w:val="left"/>
      <w:pPr>
        <w:ind w:left="4216" w:hanging="260"/>
      </w:pPr>
      <w:rPr>
        <w:rFonts w:hint="default"/>
      </w:rPr>
    </w:lvl>
    <w:lvl w:ilvl="6" w:tplc="A87E5F66">
      <w:numFmt w:val="bullet"/>
      <w:lvlText w:val="•"/>
      <w:lvlJc w:val="left"/>
      <w:pPr>
        <w:ind w:left="4915" w:hanging="260"/>
      </w:pPr>
      <w:rPr>
        <w:rFonts w:hint="default"/>
      </w:rPr>
    </w:lvl>
    <w:lvl w:ilvl="7" w:tplc="60064D78">
      <w:numFmt w:val="bullet"/>
      <w:lvlText w:val="•"/>
      <w:lvlJc w:val="left"/>
      <w:pPr>
        <w:ind w:left="5614" w:hanging="260"/>
      </w:pPr>
      <w:rPr>
        <w:rFonts w:hint="default"/>
      </w:rPr>
    </w:lvl>
    <w:lvl w:ilvl="8" w:tplc="609A888C">
      <w:numFmt w:val="bullet"/>
      <w:lvlText w:val="•"/>
      <w:lvlJc w:val="left"/>
      <w:pPr>
        <w:ind w:left="6313" w:hanging="2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10E9"/>
    <w:rsid w:val="00012068"/>
    <w:rsid w:val="00344265"/>
    <w:rsid w:val="003F1F51"/>
    <w:rsid w:val="0040209D"/>
    <w:rsid w:val="004D26D6"/>
    <w:rsid w:val="004E6975"/>
    <w:rsid w:val="006B781C"/>
    <w:rsid w:val="007527F6"/>
    <w:rsid w:val="007A6291"/>
    <w:rsid w:val="008944ED"/>
    <w:rsid w:val="00910DB8"/>
    <w:rsid w:val="00966616"/>
    <w:rsid w:val="00B36933"/>
    <w:rsid w:val="00B52DE6"/>
    <w:rsid w:val="00BF384C"/>
    <w:rsid w:val="00CA10E9"/>
    <w:rsid w:val="00E22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等?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CA10E9"/>
    <w:pPr>
      <w:widowControl w:val="0"/>
      <w:autoSpaceDE w:val="0"/>
      <w:autoSpaceDN w:val="0"/>
    </w:pPr>
    <w:rPr>
      <w:rFonts w:ascii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A10E9"/>
    <w:pPr>
      <w:spacing w:line="264" w:lineRule="auto"/>
      <w:ind w:left="119"/>
      <w:jc w:val="both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CA10E9"/>
    <w:pPr>
      <w:numPr>
        <w:numId w:val="2"/>
      </w:numPr>
      <w:spacing w:line="264" w:lineRule="auto"/>
      <w:jc w:val="both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CA10E9"/>
    <w:pPr>
      <w:spacing w:line="264" w:lineRule="auto"/>
      <w:jc w:val="both"/>
      <w:outlineLvl w:val="2"/>
    </w:pPr>
    <w:rPr>
      <w:b/>
      <w:bCs/>
      <w:sz w:val="28"/>
      <w:szCs w:val="24"/>
    </w:rPr>
  </w:style>
  <w:style w:type="paragraph" w:styleId="Heading4">
    <w:name w:val="heading 4"/>
    <w:basedOn w:val="Normal"/>
    <w:link w:val="Heading4Char"/>
    <w:uiPriority w:val="99"/>
    <w:qFormat/>
    <w:rsid w:val="00CA10E9"/>
    <w:pPr>
      <w:spacing w:before="4" w:line="274" w:lineRule="exact"/>
      <w:ind w:left="460"/>
      <w:outlineLvl w:val="3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10E9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A10E9"/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A10E9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A10E9"/>
    <w:rPr>
      <w:rFonts w:ascii="Times New Roman" w:hAnsi="Times New Roman" w:cs="Times New Roman"/>
      <w:b/>
      <w:bCs/>
      <w:i/>
      <w:iCs/>
      <w:sz w:val="24"/>
      <w:szCs w:val="24"/>
      <w:lang w:eastAsia="en-US"/>
    </w:rPr>
  </w:style>
  <w:style w:type="table" w:customStyle="1" w:styleId="TableNormal1">
    <w:name w:val="Table Normal1"/>
    <w:uiPriority w:val="99"/>
    <w:semiHidden/>
    <w:rsid w:val="00CA10E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A10E9"/>
    <w:pPr>
      <w:ind w:left="460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A10E9"/>
    <w:rPr>
      <w:rFonts w:ascii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CA10E9"/>
    <w:pPr>
      <w:ind w:left="460"/>
      <w:jc w:val="both"/>
    </w:pPr>
  </w:style>
  <w:style w:type="paragraph" w:customStyle="1" w:styleId="TableParagraph">
    <w:name w:val="Table Paragraph"/>
    <w:basedOn w:val="Normal"/>
    <w:uiPriority w:val="99"/>
    <w:rsid w:val="00CA10E9"/>
    <w:pPr>
      <w:ind w:left="108"/>
    </w:pPr>
  </w:style>
  <w:style w:type="character" w:styleId="Hyperlink">
    <w:name w:val="Hyperlink"/>
    <w:basedOn w:val="DefaultParagraphFont"/>
    <w:uiPriority w:val="99"/>
    <w:rsid w:val="00CA10E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A10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10E9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rsid w:val="00CA10E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character" w:customStyle="1" w:styleId="markedcontent">
    <w:name w:val="markedcontent"/>
    <w:basedOn w:val="DefaultParagraphFont"/>
    <w:uiPriority w:val="99"/>
    <w:rsid w:val="00CA10E9"/>
    <w:rPr>
      <w:rFonts w:cs="Times New Roman"/>
    </w:rPr>
  </w:style>
  <w:style w:type="table" w:styleId="TableGrid">
    <w:name w:val="Table Grid"/>
    <w:basedOn w:val="TableNormal"/>
    <w:uiPriority w:val="99"/>
    <w:rsid w:val="00CA10E9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A10E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A10E9"/>
    <w:rPr>
      <w:rFonts w:ascii="Times New Roman" w:hAnsi="Times New Roman"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CA10E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A10E9"/>
    <w:rPr>
      <w:rFonts w:ascii="Times New Roman" w:hAnsi="Times New Roman" w:cs="Times New Roman"/>
      <w:lang w:eastAsia="en-US"/>
    </w:rPr>
  </w:style>
  <w:style w:type="paragraph" w:styleId="TOCHeading">
    <w:name w:val="TOC Heading"/>
    <w:basedOn w:val="Heading1"/>
    <w:next w:val="Normal"/>
    <w:uiPriority w:val="99"/>
    <w:qFormat/>
    <w:rsid w:val="00CA10E9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="Calibri Light" w:eastAsia="等? Light" w:hAnsi="Calibri Light"/>
      <w:color w:val="2E74B5"/>
      <w:lang w:eastAsia="ru-RU"/>
    </w:rPr>
  </w:style>
  <w:style w:type="paragraph" w:styleId="TOC2">
    <w:name w:val="toc 2"/>
    <w:basedOn w:val="Normal"/>
    <w:next w:val="Normal"/>
    <w:autoRedefine/>
    <w:uiPriority w:val="99"/>
    <w:rsid w:val="00CA10E9"/>
    <w:pPr>
      <w:tabs>
        <w:tab w:val="left" w:pos="880"/>
        <w:tab w:val="right" w:leader="dot" w:pos="9345"/>
      </w:tabs>
      <w:spacing w:after="100"/>
      <w:ind w:left="220"/>
      <w:jc w:val="both"/>
    </w:pPr>
  </w:style>
  <w:style w:type="paragraph" w:styleId="TOC3">
    <w:name w:val="toc 3"/>
    <w:basedOn w:val="Normal"/>
    <w:next w:val="Normal"/>
    <w:autoRedefine/>
    <w:uiPriority w:val="99"/>
    <w:rsid w:val="00CA10E9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99"/>
    <w:rsid w:val="00CA10E9"/>
    <w:pPr>
      <w:spacing w:after="100"/>
    </w:pPr>
  </w:style>
  <w:style w:type="paragraph" w:styleId="TOC4">
    <w:name w:val="toc 4"/>
    <w:basedOn w:val="Normal"/>
    <w:next w:val="Normal"/>
    <w:autoRedefine/>
    <w:uiPriority w:val="99"/>
    <w:rsid w:val="00CA10E9"/>
    <w:pPr>
      <w:widowControl/>
      <w:autoSpaceDE/>
      <w:autoSpaceDN/>
      <w:spacing w:after="100" w:line="276" w:lineRule="auto"/>
      <w:ind w:left="660"/>
    </w:pPr>
    <w:rPr>
      <w:rFonts w:ascii="Calibri" w:hAnsi="Calibri"/>
      <w:lang w:eastAsia="ru-RU"/>
    </w:rPr>
  </w:style>
  <w:style w:type="paragraph" w:styleId="TOC5">
    <w:name w:val="toc 5"/>
    <w:basedOn w:val="Normal"/>
    <w:next w:val="Normal"/>
    <w:autoRedefine/>
    <w:uiPriority w:val="99"/>
    <w:rsid w:val="00CA10E9"/>
    <w:pPr>
      <w:widowControl/>
      <w:autoSpaceDE/>
      <w:autoSpaceDN/>
      <w:spacing w:after="100" w:line="276" w:lineRule="auto"/>
      <w:ind w:left="880"/>
    </w:pPr>
    <w:rPr>
      <w:rFonts w:ascii="Calibri" w:hAnsi="Calibri"/>
      <w:lang w:eastAsia="ru-RU"/>
    </w:rPr>
  </w:style>
  <w:style w:type="paragraph" w:styleId="TOC6">
    <w:name w:val="toc 6"/>
    <w:basedOn w:val="Normal"/>
    <w:next w:val="Normal"/>
    <w:autoRedefine/>
    <w:uiPriority w:val="99"/>
    <w:rsid w:val="00CA10E9"/>
    <w:pPr>
      <w:widowControl/>
      <w:autoSpaceDE/>
      <w:autoSpaceDN/>
      <w:spacing w:after="100" w:line="276" w:lineRule="auto"/>
      <w:ind w:left="1100"/>
    </w:pPr>
    <w:rPr>
      <w:rFonts w:ascii="Calibri" w:hAnsi="Calibri"/>
      <w:lang w:eastAsia="ru-RU"/>
    </w:rPr>
  </w:style>
  <w:style w:type="paragraph" w:styleId="TOC7">
    <w:name w:val="toc 7"/>
    <w:basedOn w:val="Normal"/>
    <w:next w:val="Normal"/>
    <w:autoRedefine/>
    <w:uiPriority w:val="99"/>
    <w:rsid w:val="00CA10E9"/>
    <w:pPr>
      <w:widowControl/>
      <w:autoSpaceDE/>
      <w:autoSpaceDN/>
      <w:spacing w:after="100" w:line="276" w:lineRule="auto"/>
      <w:ind w:left="1320"/>
    </w:pPr>
    <w:rPr>
      <w:rFonts w:ascii="Calibri" w:hAnsi="Calibri"/>
      <w:lang w:eastAsia="ru-RU"/>
    </w:rPr>
  </w:style>
  <w:style w:type="paragraph" w:styleId="TOC8">
    <w:name w:val="toc 8"/>
    <w:basedOn w:val="Normal"/>
    <w:next w:val="Normal"/>
    <w:autoRedefine/>
    <w:uiPriority w:val="99"/>
    <w:rsid w:val="00CA10E9"/>
    <w:pPr>
      <w:widowControl/>
      <w:autoSpaceDE/>
      <w:autoSpaceDN/>
      <w:spacing w:after="100" w:line="276" w:lineRule="auto"/>
      <w:ind w:left="1540"/>
    </w:pPr>
    <w:rPr>
      <w:rFonts w:ascii="Calibri" w:hAnsi="Calibri"/>
      <w:lang w:eastAsia="ru-RU"/>
    </w:rPr>
  </w:style>
  <w:style w:type="paragraph" w:styleId="TOC9">
    <w:name w:val="toc 9"/>
    <w:basedOn w:val="Normal"/>
    <w:next w:val="Normal"/>
    <w:autoRedefine/>
    <w:uiPriority w:val="99"/>
    <w:rsid w:val="00CA10E9"/>
    <w:pPr>
      <w:widowControl/>
      <w:autoSpaceDE/>
      <w:autoSpaceDN/>
      <w:spacing w:after="100" w:line="276" w:lineRule="auto"/>
      <w:ind w:left="1760"/>
    </w:pPr>
    <w:rPr>
      <w:rFonts w:ascii="Calibri" w:hAnsi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18</Pages>
  <Words>5431</Words>
  <Characters>30960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Рахимова</dc:creator>
  <cp:keywords/>
  <dc:description/>
  <cp:lastModifiedBy>User</cp:lastModifiedBy>
  <cp:revision>3</cp:revision>
  <dcterms:created xsi:type="dcterms:W3CDTF">2023-10-24T06:55:00Z</dcterms:created>
  <dcterms:modified xsi:type="dcterms:W3CDTF">2025-01-06T10:34:00Z</dcterms:modified>
</cp:coreProperties>
</file>